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9962149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:rsidR="007A20AA" w:rsidRDefault="007A20AA">
          <w:pPr>
            <w:pStyle w:val="TOCHeading"/>
          </w:pPr>
          <w:r>
            <w:t>Contents</w:t>
          </w:r>
        </w:p>
        <w:p w:rsidR="007A20AA" w:rsidRDefault="007A2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6792979" w:history="1">
            <w:r w:rsidRPr="000B6568">
              <w:rPr>
                <w:rStyle w:val="Hyperlink"/>
                <w:noProof/>
              </w:rPr>
              <w:t>Working with Ratio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20AA" w:rsidRDefault="007A2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792980" w:history="1">
            <w:r w:rsidRPr="000B6568">
              <w:rPr>
                <w:rStyle w:val="Hyperlink"/>
                <w:noProof/>
              </w:rPr>
              <w:t>Working with Formulae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20AA" w:rsidRDefault="007A2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792981" w:history="1">
            <w:r w:rsidRPr="000B6568">
              <w:rPr>
                <w:rStyle w:val="Hyperlink"/>
                <w:noProof/>
              </w:rPr>
              <w:t>Working with Averages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20AA" w:rsidRDefault="007A2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792982" w:history="1">
            <w:r w:rsidRPr="000B6568">
              <w:rPr>
                <w:rStyle w:val="Hyperlink"/>
                <w:noProof/>
              </w:rPr>
              <w:t>Working with Area and Volume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20AA" w:rsidRDefault="007A2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792983" w:history="1">
            <w:r w:rsidRPr="000B6568">
              <w:rPr>
                <w:rStyle w:val="Hyperlink"/>
                <w:noProof/>
              </w:rPr>
              <w:t>Circumferences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20AA" w:rsidRDefault="007A2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792984" w:history="1">
            <w:r w:rsidRPr="000B6568">
              <w:rPr>
                <w:rStyle w:val="Hyperlink"/>
                <w:noProof/>
              </w:rPr>
              <w:t>Angles in Parallel Lines</w:t>
            </w:r>
            <w:bookmarkStart w:id="0" w:name="_GoBack"/>
            <w:bookmarkEnd w:id="0"/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20AA" w:rsidRDefault="007A2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792985" w:history="1">
            <w:r w:rsidRPr="000B6568">
              <w:rPr>
                <w:rStyle w:val="Hyperlink"/>
                <w:noProof/>
              </w:rPr>
              <w:t>Pythagoras’ Theorem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20AA" w:rsidRDefault="007A2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792986" w:history="1">
            <w:r w:rsidRPr="000B6568">
              <w:rPr>
                <w:rStyle w:val="Hyperlink"/>
                <w:noProof/>
              </w:rPr>
              <w:t>Volume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20AA" w:rsidRDefault="007A2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792987" w:history="1">
            <w:r w:rsidRPr="000B6568">
              <w:rPr>
                <w:rStyle w:val="Hyperlink"/>
                <w:noProof/>
              </w:rPr>
              <w:t>Simultaneous 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20AA" w:rsidRDefault="007A2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792988" w:history="1">
            <w:r w:rsidRPr="000B6568">
              <w:rPr>
                <w:rStyle w:val="Hyperlink"/>
                <w:noProof/>
              </w:rPr>
              <w:t>Similar Shapes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20AA" w:rsidRDefault="007A20AA">
          <w:r>
            <w:rPr>
              <w:b/>
              <w:bCs/>
              <w:noProof/>
            </w:rPr>
            <w:fldChar w:fldCharType="end"/>
          </w:r>
        </w:p>
      </w:sdtContent>
    </w:sdt>
    <w:p w:rsidR="007A20AA" w:rsidRDefault="007A20AA" w:rsidP="0067508B">
      <w:pPr>
        <w:pStyle w:val="Heading1"/>
      </w:pPr>
    </w:p>
    <w:p w:rsidR="007A20AA" w:rsidRDefault="007A20AA" w:rsidP="007A20AA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r>
        <w:br w:type="page"/>
      </w:r>
    </w:p>
    <w:p w:rsidR="00CD0DD4" w:rsidRDefault="0067508B" w:rsidP="0067508B">
      <w:pPr>
        <w:pStyle w:val="Heading1"/>
      </w:pPr>
      <w:bookmarkStart w:id="1" w:name="_Toc36792979"/>
      <w:r>
        <w:lastRenderedPageBreak/>
        <w:t>Working with Ratio</w:t>
      </w:r>
      <w:bookmarkEnd w:id="1"/>
    </w:p>
    <w:p w:rsidR="0067508B" w:rsidRDefault="0067508B" w:rsidP="0067508B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4AE94733" wp14:editId="725D3E0D">
            <wp:extent cx="5731510" cy="209677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08B" w:rsidRDefault="0067508B" w:rsidP="0067508B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7508B" w:rsidRDefault="0067508B" w:rsidP="0067508B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D80C6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</w:t>
      </w:r>
    </w:p>
    <w:p w:rsidR="007A20AA" w:rsidRPr="00D80C62" w:rsidRDefault="007A20AA" w:rsidP="0067508B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3E15080" wp14:editId="65DA012F">
            <wp:extent cx="5730875" cy="869315"/>
            <wp:effectExtent l="0" t="0" r="3175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86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08B" w:rsidRDefault="0067508B" w:rsidP="0067508B"/>
    <w:p w:rsidR="0067508B" w:rsidRDefault="0067508B" w:rsidP="0067508B">
      <w:r>
        <w:rPr>
          <w:noProof/>
        </w:rPr>
        <w:lastRenderedPageBreak/>
        <w:drawing>
          <wp:inline distT="0" distB="0" distL="0" distR="0" wp14:anchorId="61CAABC3" wp14:editId="372C477C">
            <wp:extent cx="5731510" cy="4637144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37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08B" w:rsidRDefault="0067508B" w:rsidP="0067508B"/>
    <w:p w:rsidR="0067508B" w:rsidRPr="00D80C62" w:rsidRDefault="0067508B" w:rsidP="0067508B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4B034F01" wp14:editId="58FAB021">
            <wp:extent cx="5731510" cy="2114082"/>
            <wp:effectExtent l="0" t="0" r="254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4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0C6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</w:t>
      </w:r>
    </w:p>
    <w:p w:rsidR="0067508B" w:rsidRDefault="0067508B" w:rsidP="0067508B"/>
    <w:p w:rsidR="0067508B" w:rsidRDefault="0067508B" w:rsidP="0067508B"/>
    <w:p w:rsidR="0067508B" w:rsidRDefault="0067508B" w:rsidP="0067508B">
      <w:pPr>
        <w:tabs>
          <w:tab w:val="left" w:pos="426"/>
        </w:tabs>
        <w:ind w:hanging="567"/>
      </w:pPr>
    </w:p>
    <w:p w:rsidR="0067508B" w:rsidRPr="00D80C62" w:rsidRDefault="0067508B" w:rsidP="0067508B">
      <w:pPr>
        <w:tabs>
          <w:tab w:val="left" w:pos="426"/>
        </w:tabs>
        <w:ind w:hanging="851"/>
        <w:rPr>
          <w:rFonts w:ascii="Times New Roman" w:hAnsi="Times New Roman"/>
          <w:sz w:val="24"/>
          <w:szCs w:val="24"/>
        </w:rPr>
      </w:pPr>
      <w:r w:rsidRPr="00D80C62">
        <w:rPr>
          <w:rFonts w:ascii="Times New Roman" w:hAnsi="Times New Roman"/>
          <w:sz w:val="24"/>
          <w:szCs w:val="24"/>
        </w:rPr>
        <w:t xml:space="preserve"> </w:t>
      </w:r>
      <w:r w:rsidRPr="00D80C62">
        <w:rPr>
          <w:rFonts w:ascii="Times New Roman" w:hAnsi="Times New Roman"/>
          <w:sz w:val="24"/>
          <w:szCs w:val="24"/>
        </w:rPr>
        <w:tab/>
        <w:t xml:space="preserve">In a company, the ratio of the number of men to the number of women is </w:t>
      </w:r>
      <w:proofErr w:type="gramStart"/>
      <w:r w:rsidRPr="00D80C62">
        <w:rPr>
          <w:rFonts w:ascii="Times New Roman" w:hAnsi="Times New Roman"/>
          <w:sz w:val="24"/>
          <w:szCs w:val="24"/>
        </w:rPr>
        <w:t>3 :</w:t>
      </w:r>
      <w:proofErr w:type="gramEnd"/>
      <w:r w:rsidRPr="00D80C62">
        <w:rPr>
          <w:rFonts w:ascii="Times New Roman" w:hAnsi="Times New Roman"/>
          <w:sz w:val="24"/>
          <w:szCs w:val="24"/>
        </w:rPr>
        <w:t xml:space="preserve"> 2</w:t>
      </w:r>
    </w:p>
    <w:p w:rsidR="0067508B" w:rsidRPr="00D80C62" w:rsidRDefault="0067508B" w:rsidP="0067508B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:rsidR="0067508B" w:rsidRPr="00D80C62" w:rsidRDefault="0067508B" w:rsidP="0067508B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D80C62">
        <w:rPr>
          <w:rFonts w:ascii="Times New Roman" w:hAnsi="Times New Roman"/>
          <w:sz w:val="24"/>
          <w:szCs w:val="24"/>
        </w:rPr>
        <w:t xml:space="preserve">  40% of the men are under the age of 25</w:t>
      </w:r>
    </w:p>
    <w:p w:rsidR="0067508B" w:rsidRPr="00D80C62" w:rsidRDefault="0067508B" w:rsidP="0067508B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D80C62">
        <w:rPr>
          <w:rFonts w:ascii="Times New Roman" w:hAnsi="Times New Roman"/>
          <w:sz w:val="24"/>
          <w:szCs w:val="24"/>
        </w:rPr>
        <w:t xml:space="preserve">  10% of the women are under the age of 25</w:t>
      </w:r>
    </w:p>
    <w:p w:rsidR="0067508B" w:rsidRPr="00D80C62" w:rsidRDefault="0067508B" w:rsidP="0067508B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:rsidR="0067508B" w:rsidRPr="00D80C62" w:rsidRDefault="0067508B" w:rsidP="0067508B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D80C62">
        <w:rPr>
          <w:rFonts w:ascii="Times New Roman" w:hAnsi="Times New Roman"/>
          <w:sz w:val="24"/>
          <w:szCs w:val="24"/>
        </w:rPr>
        <w:t>What percentage of all the people in the company are under the age of 25?</w:t>
      </w:r>
    </w:p>
    <w:p w:rsidR="0067508B" w:rsidRPr="00D80C62" w:rsidRDefault="0067508B" w:rsidP="0067508B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:rsidR="0067508B" w:rsidRPr="00D80C62" w:rsidRDefault="0067508B" w:rsidP="0067508B">
      <w:pPr>
        <w:tabs>
          <w:tab w:val="left" w:pos="426"/>
        </w:tabs>
        <w:rPr>
          <w:rFonts w:ascii="Times New Roman" w:hAnsi="Times New Roman"/>
          <w:b/>
          <w:sz w:val="24"/>
          <w:szCs w:val="24"/>
        </w:rPr>
      </w:pPr>
    </w:p>
    <w:p w:rsidR="0067508B" w:rsidRPr="00D80C62" w:rsidRDefault="0067508B" w:rsidP="0067508B">
      <w:pPr>
        <w:tabs>
          <w:tab w:val="left" w:pos="426"/>
        </w:tabs>
        <w:rPr>
          <w:rFonts w:ascii="Times New Roman" w:hAnsi="Times New Roman"/>
          <w:b/>
          <w:sz w:val="24"/>
          <w:szCs w:val="24"/>
        </w:rPr>
      </w:pPr>
    </w:p>
    <w:p w:rsidR="0067508B" w:rsidRPr="00D80C62" w:rsidRDefault="0067508B" w:rsidP="0067508B">
      <w:pPr>
        <w:tabs>
          <w:tab w:val="left" w:pos="426"/>
        </w:tabs>
        <w:jc w:val="right"/>
        <w:rPr>
          <w:rFonts w:ascii="Times New Roman" w:hAnsi="Times New Roman"/>
          <w:sz w:val="24"/>
          <w:szCs w:val="24"/>
        </w:rPr>
      </w:pPr>
      <w:r w:rsidRPr="00D80C62">
        <w:rPr>
          <w:rFonts w:ascii="Times New Roman" w:hAnsi="Times New Roman"/>
          <w:sz w:val="24"/>
          <w:szCs w:val="24"/>
        </w:rPr>
        <w:t>…………………..%</w:t>
      </w:r>
    </w:p>
    <w:p w:rsidR="0067508B" w:rsidRPr="00D80C62" w:rsidRDefault="0067508B" w:rsidP="0067508B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D80C62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</w:t>
      </w:r>
    </w:p>
    <w:p w:rsidR="0067508B" w:rsidRDefault="0067508B" w:rsidP="0067508B"/>
    <w:p w:rsidR="00E31A5E" w:rsidRDefault="00E31A5E" w:rsidP="00E31A5E">
      <w:pPr>
        <w:pStyle w:val="Heading1"/>
      </w:pPr>
      <w:bookmarkStart w:id="2" w:name="_Toc36792980"/>
      <w:r>
        <w:t>Working with Formulae</w:t>
      </w:r>
      <w:bookmarkEnd w:id="2"/>
    </w:p>
    <w:p w:rsidR="00E31A5E" w:rsidRDefault="00E31A5E" w:rsidP="00E31A5E">
      <w:r>
        <w:rPr>
          <w:noProof/>
          <w:lang w:eastAsia="en-GB"/>
        </w:rPr>
        <w:drawing>
          <wp:inline distT="0" distB="0" distL="0" distR="0" wp14:anchorId="4CB00868" wp14:editId="183F6CE7">
            <wp:extent cx="4366002" cy="24695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6767"/>
                    <a:stretch/>
                  </pic:blipFill>
                  <pic:spPr bwMode="auto">
                    <a:xfrm>
                      <a:off x="0" y="0"/>
                      <a:ext cx="4377128" cy="2475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29A0" w:rsidRDefault="007A29A0" w:rsidP="00E31A5E"/>
    <w:p w:rsidR="007A29A0" w:rsidRDefault="007A29A0" w:rsidP="007A29A0">
      <w:pPr>
        <w:pStyle w:val="Heading1"/>
      </w:pPr>
      <w:bookmarkStart w:id="3" w:name="_Toc36792981"/>
      <w:r>
        <w:t>Working with Averages</w:t>
      </w:r>
      <w:bookmarkEnd w:id="3"/>
    </w:p>
    <w:p w:rsidR="007A29A0" w:rsidRDefault="007A29A0" w:rsidP="007A29A0">
      <w:pPr>
        <w:ind w:left="720"/>
        <w:rPr>
          <w:sz w:val="24"/>
        </w:rPr>
      </w:pPr>
    </w:p>
    <w:p w:rsidR="00760C31" w:rsidRPr="009E286D" w:rsidRDefault="00760C31" w:rsidP="00760C31">
      <w:pPr>
        <w:numPr>
          <w:ilvl w:val="0"/>
          <w:numId w:val="2"/>
        </w:numPr>
      </w:pPr>
      <w:r w:rsidRPr="009E286D">
        <w:rPr>
          <w:sz w:val="24"/>
        </w:rPr>
        <w:t>The grouped frequency table shows information about the number of hours worked by each of 2</w:t>
      </w:r>
      <w:r>
        <w:rPr>
          <w:sz w:val="24"/>
        </w:rPr>
        <w:t>1</w:t>
      </w:r>
      <w:r w:rsidRPr="009E286D">
        <w:rPr>
          <w:sz w:val="24"/>
        </w:rPr>
        <w:t xml:space="preserve">0 </w:t>
      </w:r>
      <w:proofErr w:type="spellStart"/>
      <w:r w:rsidRPr="009E286D">
        <w:rPr>
          <w:sz w:val="24"/>
        </w:rPr>
        <w:t>headteachers</w:t>
      </w:r>
      <w:proofErr w:type="spellEnd"/>
      <w:r w:rsidRPr="009E286D">
        <w:rPr>
          <w:sz w:val="24"/>
        </w:rPr>
        <w:t xml:space="preserve"> in one week.  </w:t>
      </w:r>
      <w:r w:rsidRPr="009E286D">
        <w:rPr>
          <w:sz w:val="24"/>
        </w:rPr>
        <w:br/>
      </w:r>
      <w:r w:rsidRPr="009E286D">
        <w:rPr>
          <w:sz w:val="24"/>
        </w:rPr>
        <w:br/>
      </w:r>
      <w:r>
        <w:rPr>
          <w:sz w:val="24"/>
        </w:rPr>
        <w:t xml:space="preserve">a) </w:t>
      </w:r>
      <w:r w:rsidRPr="009E286D">
        <w:rPr>
          <w:sz w:val="24"/>
        </w:rPr>
        <w:t xml:space="preserve">Calculate an estimate of the mean. </w:t>
      </w:r>
      <w:r w:rsidRPr="009E286D">
        <w:rPr>
          <w:sz w:val="24"/>
        </w:rPr>
        <w:br/>
      </w:r>
      <w:r>
        <w:rPr>
          <w:sz w:val="24"/>
        </w:rPr>
        <w:t xml:space="preserve">b) </w:t>
      </w:r>
      <w:r w:rsidRPr="009E286D">
        <w:rPr>
          <w:sz w:val="24"/>
        </w:rPr>
        <w:t xml:space="preserve">Which class does the median lie in? </w:t>
      </w:r>
      <w:r w:rsidRPr="009E286D">
        <w:rPr>
          <w:sz w:val="24"/>
        </w:rPr>
        <w:br/>
      </w:r>
      <w:r>
        <w:rPr>
          <w:sz w:val="24"/>
        </w:rPr>
        <w:t xml:space="preserve">c) </w:t>
      </w:r>
      <w:r w:rsidRPr="009E286D">
        <w:rPr>
          <w:sz w:val="24"/>
        </w:rPr>
        <w:t>State the modal class.</w:t>
      </w:r>
    </w:p>
    <w:tbl>
      <w:tblPr>
        <w:tblW w:w="0" w:type="auto"/>
        <w:tblInd w:w="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5"/>
        <w:gridCol w:w="2616"/>
      </w:tblGrid>
      <w:tr w:rsidR="00760C31" w:rsidTr="00E258DA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C31" w:rsidRDefault="00760C31" w:rsidP="00E258D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</w:rPr>
              <w:lastRenderedPageBreak/>
              <w:t>Number of hours</w:t>
            </w:r>
          </w:p>
          <w:p w:rsidR="00760C31" w:rsidRDefault="00760C31" w:rsidP="00E258D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</w:rPr>
              <w:t>worked (t)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31" w:rsidRDefault="00760C31" w:rsidP="00E258D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</w:p>
          <w:p w:rsidR="00760C31" w:rsidRDefault="00760C31" w:rsidP="00E258D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</w:rPr>
              <w:t>Frequency</w:t>
            </w:r>
          </w:p>
        </w:tc>
      </w:tr>
      <w:tr w:rsidR="00760C31" w:rsidTr="00E258DA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C31" w:rsidRDefault="00760C31" w:rsidP="00E258D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</w:rPr>
              <w:t xml:space="preserve"> 0&lt; t </w:t>
            </w:r>
            <w:r>
              <w:rPr>
                <w:rFonts w:ascii="Comic Sans MS" w:hAnsi="Comic Sans MS"/>
                <w:sz w:val="24"/>
              </w:rPr>
              <w:sym w:font="Symbol" w:char="F0A3"/>
            </w:r>
            <w:r>
              <w:rPr>
                <w:rFonts w:ascii="Comic Sans MS" w:hAnsi="Comic Sans MS"/>
                <w:sz w:val="24"/>
              </w:rPr>
              <w:t xml:space="preserve"> 30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C31" w:rsidRDefault="00760C31" w:rsidP="00E258D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</w:rPr>
              <w:t>0</w:t>
            </w:r>
          </w:p>
        </w:tc>
      </w:tr>
      <w:tr w:rsidR="00760C31" w:rsidTr="00E258DA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C31" w:rsidRDefault="00760C31" w:rsidP="00E258D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</w:rPr>
              <w:t xml:space="preserve">30&lt; t </w:t>
            </w:r>
            <w:r>
              <w:rPr>
                <w:rFonts w:ascii="Comic Sans MS" w:hAnsi="Comic Sans MS"/>
                <w:sz w:val="24"/>
              </w:rPr>
              <w:sym w:font="Symbol" w:char="F0A3"/>
            </w:r>
            <w:r>
              <w:rPr>
                <w:rFonts w:ascii="Comic Sans MS" w:hAnsi="Comic Sans MS"/>
                <w:sz w:val="24"/>
              </w:rPr>
              <w:t xml:space="preserve"> 40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C31" w:rsidRDefault="00760C31" w:rsidP="00E258D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</w:rPr>
              <w:t>4</w:t>
            </w:r>
          </w:p>
        </w:tc>
      </w:tr>
      <w:tr w:rsidR="00760C31" w:rsidTr="00E258DA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C31" w:rsidRDefault="00760C31" w:rsidP="00E258D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</w:rPr>
              <w:t xml:space="preserve">40&lt; t </w:t>
            </w:r>
            <w:r>
              <w:rPr>
                <w:rFonts w:ascii="Comic Sans MS" w:hAnsi="Comic Sans MS"/>
                <w:sz w:val="24"/>
              </w:rPr>
              <w:sym w:font="Symbol" w:char="F0A3"/>
            </w:r>
            <w:r>
              <w:rPr>
                <w:rFonts w:ascii="Comic Sans MS" w:hAnsi="Comic Sans MS"/>
                <w:sz w:val="24"/>
              </w:rPr>
              <w:t xml:space="preserve"> 50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C31" w:rsidRDefault="00760C31" w:rsidP="00E258D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</w:rPr>
              <w:t>18</w:t>
            </w:r>
          </w:p>
        </w:tc>
      </w:tr>
      <w:tr w:rsidR="00760C31" w:rsidTr="00E258DA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C31" w:rsidRDefault="00760C31" w:rsidP="00E258D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</w:rPr>
              <w:t xml:space="preserve">50&lt; t </w:t>
            </w:r>
            <w:r>
              <w:rPr>
                <w:rFonts w:ascii="Comic Sans MS" w:hAnsi="Comic Sans MS"/>
                <w:sz w:val="24"/>
              </w:rPr>
              <w:sym w:font="Symbol" w:char="F0A3"/>
            </w:r>
            <w:r>
              <w:rPr>
                <w:rFonts w:ascii="Comic Sans MS" w:hAnsi="Comic Sans MS"/>
                <w:sz w:val="24"/>
              </w:rPr>
              <w:t xml:space="preserve"> 60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C31" w:rsidRDefault="00760C31" w:rsidP="00E258D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</w:rPr>
              <w:t>74</w:t>
            </w:r>
          </w:p>
        </w:tc>
      </w:tr>
      <w:tr w:rsidR="00760C31" w:rsidTr="00E258DA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C31" w:rsidRDefault="00760C31" w:rsidP="00E258D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</w:rPr>
              <w:t xml:space="preserve">60&lt; t </w:t>
            </w:r>
            <w:r>
              <w:rPr>
                <w:rFonts w:ascii="Comic Sans MS" w:hAnsi="Comic Sans MS"/>
                <w:sz w:val="24"/>
              </w:rPr>
              <w:sym w:font="Symbol" w:char="F0A3"/>
            </w:r>
            <w:r>
              <w:rPr>
                <w:rFonts w:ascii="Comic Sans MS" w:hAnsi="Comic Sans MS"/>
                <w:sz w:val="24"/>
              </w:rPr>
              <w:t xml:space="preserve"> 70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C31" w:rsidRDefault="00760C31" w:rsidP="00E258D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</w:rPr>
              <w:t>79</w:t>
            </w:r>
          </w:p>
        </w:tc>
      </w:tr>
      <w:tr w:rsidR="00760C31" w:rsidTr="00E258DA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C31" w:rsidRDefault="00760C31" w:rsidP="00E258D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</w:rPr>
              <w:t xml:space="preserve">70&lt; t </w:t>
            </w:r>
            <w:r>
              <w:rPr>
                <w:rFonts w:ascii="Comic Sans MS" w:hAnsi="Comic Sans MS"/>
                <w:sz w:val="24"/>
              </w:rPr>
              <w:sym w:font="Symbol" w:char="F0A3"/>
            </w:r>
            <w:r>
              <w:rPr>
                <w:rFonts w:ascii="Comic Sans MS" w:hAnsi="Comic Sans MS"/>
                <w:sz w:val="24"/>
              </w:rPr>
              <w:t xml:space="preserve"> 80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C31" w:rsidRDefault="00760C31" w:rsidP="00E258D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</w:rPr>
              <w:t>35</w:t>
            </w:r>
          </w:p>
        </w:tc>
      </w:tr>
    </w:tbl>
    <w:p w:rsidR="00760C31" w:rsidRDefault="00760C31" w:rsidP="00760C31">
      <w:pPr>
        <w:rPr>
          <w:sz w:val="24"/>
        </w:rPr>
      </w:pPr>
    </w:p>
    <w:p w:rsidR="00760C31" w:rsidRPr="00F75B92" w:rsidRDefault="00760C31" w:rsidP="00760C31">
      <w:pPr>
        <w:rPr>
          <w:sz w:val="28"/>
        </w:rPr>
      </w:pPr>
      <w:r w:rsidRPr="00F75B92">
        <w:rPr>
          <w:sz w:val="24"/>
        </w:rPr>
        <w:t>Francesca says that the mean is unreliable as an average here, do you agree?</w:t>
      </w:r>
    </w:p>
    <w:p w:rsidR="00760C31" w:rsidRDefault="00760C31" w:rsidP="007A29A0">
      <w:pPr>
        <w:ind w:left="720"/>
        <w:rPr>
          <w:sz w:val="24"/>
        </w:rPr>
      </w:pPr>
    </w:p>
    <w:p w:rsidR="007A29A0" w:rsidRPr="00F75B92" w:rsidRDefault="007A29A0" w:rsidP="007A29A0">
      <w:pPr>
        <w:ind w:left="720"/>
        <w:rPr>
          <w:sz w:val="28"/>
        </w:rPr>
      </w:pPr>
      <w:r w:rsidRPr="00F75B92">
        <w:rPr>
          <w:sz w:val="24"/>
        </w:rPr>
        <w:t xml:space="preserve">Melanie did a survey to record the number of pets her classmates had in their </w:t>
      </w:r>
      <w:proofErr w:type="gramStart"/>
      <w:r w:rsidRPr="00F75B92">
        <w:rPr>
          <w:sz w:val="24"/>
        </w:rPr>
        <w:t>household</w:t>
      </w:r>
      <w:proofErr w:type="gramEnd"/>
      <w:r w:rsidRPr="00F75B92">
        <w:rPr>
          <w:sz w:val="24"/>
        </w:rPr>
        <w:t xml:space="preserve">. </w:t>
      </w:r>
    </w:p>
    <w:tbl>
      <w:tblPr>
        <w:tblW w:w="0" w:type="auto"/>
        <w:tblInd w:w="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  <w:gridCol w:w="622"/>
        <w:gridCol w:w="691"/>
        <w:gridCol w:w="692"/>
        <w:gridCol w:w="692"/>
        <w:gridCol w:w="692"/>
        <w:gridCol w:w="691"/>
        <w:gridCol w:w="692"/>
        <w:gridCol w:w="692"/>
        <w:gridCol w:w="692"/>
        <w:gridCol w:w="692"/>
      </w:tblGrid>
      <w:tr w:rsidR="007A29A0" w:rsidRPr="00F75B92" w:rsidTr="00E258DA">
        <w:tc>
          <w:tcPr>
            <w:tcW w:w="1523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Number of pets</w:t>
            </w:r>
          </w:p>
        </w:tc>
        <w:tc>
          <w:tcPr>
            <w:tcW w:w="635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9</w:t>
            </w:r>
          </w:p>
        </w:tc>
      </w:tr>
      <w:tr w:rsidR="007A29A0" w:rsidRPr="00F75B92" w:rsidTr="00E258DA">
        <w:tc>
          <w:tcPr>
            <w:tcW w:w="1523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Number of households</w:t>
            </w:r>
          </w:p>
        </w:tc>
        <w:tc>
          <w:tcPr>
            <w:tcW w:w="635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7A29A0" w:rsidRPr="00F75B92" w:rsidRDefault="007A29A0" w:rsidP="00E258DA">
            <w:pPr>
              <w:rPr>
                <w:sz w:val="28"/>
              </w:rPr>
            </w:pPr>
            <w:r w:rsidRPr="00F75B92">
              <w:rPr>
                <w:sz w:val="28"/>
              </w:rPr>
              <w:t>3</w:t>
            </w:r>
          </w:p>
        </w:tc>
      </w:tr>
    </w:tbl>
    <w:p w:rsidR="007A29A0" w:rsidRPr="00F75B92" w:rsidRDefault="007A29A0" w:rsidP="007A29A0">
      <w:pPr>
        <w:ind w:left="644"/>
        <w:rPr>
          <w:sz w:val="28"/>
        </w:rPr>
      </w:pPr>
    </w:p>
    <w:p w:rsidR="007A29A0" w:rsidRPr="00F75B92" w:rsidRDefault="007A29A0" w:rsidP="007A29A0">
      <w:pPr>
        <w:numPr>
          <w:ilvl w:val="0"/>
          <w:numId w:val="1"/>
        </w:numPr>
        <w:rPr>
          <w:sz w:val="24"/>
        </w:rPr>
      </w:pPr>
      <w:r w:rsidRPr="00F75B92">
        <w:rPr>
          <w:sz w:val="24"/>
        </w:rPr>
        <w:t>Stephen says that the average number of pets per household is 1. Explain how he reached this conclusion and demonstrate why this might be unreliable.</w:t>
      </w:r>
      <w:r w:rsidRPr="00F75B92">
        <w:rPr>
          <w:sz w:val="24"/>
        </w:rPr>
        <w:br/>
      </w:r>
    </w:p>
    <w:p w:rsidR="007A29A0" w:rsidRPr="00F75B92" w:rsidRDefault="007A29A0" w:rsidP="007A29A0">
      <w:pPr>
        <w:numPr>
          <w:ilvl w:val="0"/>
          <w:numId w:val="1"/>
        </w:numPr>
        <w:rPr>
          <w:sz w:val="24"/>
        </w:rPr>
      </w:pPr>
      <w:r w:rsidRPr="00F75B92">
        <w:rPr>
          <w:sz w:val="24"/>
        </w:rPr>
        <w:t>Joanna then states that she has not been included in the survey. She counts each of her fish individually as a pet. The mean number of pets per household is now 4.54. Calculate the new range.</w:t>
      </w:r>
    </w:p>
    <w:p w:rsidR="00EC7443" w:rsidRDefault="00EC7443" w:rsidP="00EC7443">
      <w:pPr>
        <w:pStyle w:val="Heading1"/>
      </w:pPr>
      <w:bookmarkStart w:id="4" w:name="_Toc36792982"/>
      <w:r>
        <w:t>Working with Area and Volume</w:t>
      </w:r>
      <w:bookmarkEnd w:id="4"/>
    </w:p>
    <w:p w:rsidR="00EC7443" w:rsidRDefault="00EC7443" w:rsidP="00EC7443"/>
    <w:p w:rsidR="00EC7443" w:rsidRPr="00C80329" w:rsidRDefault="00EC7443" w:rsidP="00EC7443">
      <w:pPr>
        <w:rPr>
          <w:rFonts w:ascii="Comic Sans MS" w:eastAsiaTheme="minorEastAsia" w:hAnsi="Comic Sans MS" w:cs="Times New Roman"/>
          <w:sz w:val="20"/>
          <w:szCs w:val="20"/>
          <w:lang w:eastAsia="en-GB"/>
        </w:rPr>
      </w:pPr>
      <w:r>
        <w:rPr>
          <w:rFonts w:ascii="Comic Sans MS" w:hAnsi="Comic Sans MS"/>
          <w:noProof/>
          <w:sz w:val="20"/>
          <w:szCs w:val="20"/>
          <w:lang w:eastAsia="en-GB"/>
        </w:rPr>
        <w:lastRenderedPageBreak/>
        <w:drawing>
          <wp:inline distT="0" distB="0" distL="0" distR="0" wp14:anchorId="02AB62E6" wp14:editId="03FDD525">
            <wp:extent cx="4869815" cy="1510030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81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443" w:rsidRPr="00FA0802" w:rsidRDefault="00EC7443" w:rsidP="00EC7443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Comic Sans MS" w:hAnsi="Comic Sans MS"/>
          <w:sz w:val="20"/>
          <w:szCs w:val="20"/>
        </w:rPr>
      </w:pPr>
      <w:r w:rsidRPr="00FA0802">
        <w:rPr>
          <w:rFonts w:ascii="Comic Sans MS" w:hAnsi="Comic Sans MS"/>
          <w:sz w:val="20"/>
          <w:szCs w:val="20"/>
        </w:rPr>
        <w:tab/>
        <w:t xml:space="preserve">Cylinder </w:t>
      </w:r>
      <w:r w:rsidRPr="00FA0802">
        <w:rPr>
          <w:rFonts w:ascii="Comic Sans MS" w:hAnsi="Comic Sans MS"/>
          <w:b/>
          <w:bCs/>
          <w:sz w:val="20"/>
          <w:szCs w:val="20"/>
        </w:rPr>
        <w:t>A</w:t>
      </w:r>
      <w:r w:rsidRPr="00FA0802">
        <w:rPr>
          <w:rFonts w:ascii="Comic Sans MS" w:hAnsi="Comic Sans MS"/>
          <w:sz w:val="20"/>
          <w:szCs w:val="20"/>
        </w:rPr>
        <w:t xml:space="preserve"> and cylinder </w:t>
      </w:r>
      <w:r w:rsidRPr="00FA0802">
        <w:rPr>
          <w:rFonts w:ascii="Comic Sans MS" w:hAnsi="Comic Sans MS"/>
          <w:b/>
          <w:bCs/>
          <w:sz w:val="20"/>
          <w:szCs w:val="20"/>
        </w:rPr>
        <w:t>B</w:t>
      </w:r>
      <w:r w:rsidRPr="00FA0802">
        <w:rPr>
          <w:rFonts w:ascii="Comic Sans MS" w:hAnsi="Comic Sans MS"/>
          <w:sz w:val="20"/>
          <w:szCs w:val="20"/>
        </w:rPr>
        <w:t xml:space="preserve"> are mathematically similar.</w:t>
      </w:r>
      <w:r w:rsidRPr="00FA0802">
        <w:rPr>
          <w:rFonts w:ascii="Comic Sans MS" w:hAnsi="Comic Sans MS"/>
          <w:sz w:val="20"/>
          <w:szCs w:val="20"/>
        </w:rPr>
        <w:br/>
        <w:t xml:space="preserve">The length of cylinder </w:t>
      </w:r>
      <w:r w:rsidRPr="00FA0802">
        <w:rPr>
          <w:rFonts w:ascii="Comic Sans MS" w:hAnsi="Comic Sans MS"/>
          <w:b/>
          <w:bCs/>
          <w:sz w:val="20"/>
          <w:szCs w:val="20"/>
        </w:rPr>
        <w:t>A</w:t>
      </w:r>
      <w:r w:rsidRPr="00FA0802">
        <w:rPr>
          <w:rFonts w:ascii="Comic Sans MS" w:hAnsi="Comic Sans MS"/>
          <w:sz w:val="20"/>
          <w:szCs w:val="20"/>
        </w:rPr>
        <w:t xml:space="preserve"> is 4 cm and the length of cylinder </w:t>
      </w:r>
      <w:r w:rsidRPr="00FA0802">
        <w:rPr>
          <w:rFonts w:ascii="Comic Sans MS" w:hAnsi="Comic Sans MS"/>
          <w:b/>
          <w:bCs/>
          <w:sz w:val="20"/>
          <w:szCs w:val="20"/>
        </w:rPr>
        <w:t>B</w:t>
      </w:r>
      <w:r w:rsidRPr="00FA0802">
        <w:rPr>
          <w:rFonts w:ascii="Comic Sans MS" w:hAnsi="Comic Sans MS"/>
          <w:sz w:val="20"/>
          <w:szCs w:val="20"/>
        </w:rPr>
        <w:t xml:space="preserve"> is 6 cm.</w:t>
      </w:r>
      <w:r w:rsidRPr="00FA0802">
        <w:rPr>
          <w:rFonts w:ascii="Comic Sans MS" w:hAnsi="Comic Sans MS"/>
          <w:sz w:val="20"/>
          <w:szCs w:val="20"/>
        </w:rPr>
        <w:br/>
        <w:t xml:space="preserve">The volume of cylinder </w:t>
      </w:r>
      <w:r w:rsidRPr="00FA0802">
        <w:rPr>
          <w:rFonts w:ascii="Comic Sans MS" w:hAnsi="Comic Sans MS"/>
          <w:b/>
          <w:bCs/>
          <w:sz w:val="20"/>
          <w:szCs w:val="20"/>
        </w:rPr>
        <w:t>A</w:t>
      </w:r>
      <w:r w:rsidRPr="00FA0802">
        <w:rPr>
          <w:rFonts w:ascii="Comic Sans MS" w:hAnsi="Comic Sans MS"/>
          <w:sz w:val="20"/>
          <w:szCs w:val="20"/>
        </w:rPr>
        <w:t xml:space="preserve"> is 80 cm</w:t>
      </w:r>
      <w:r w:rsidRPr="00FA0802">
        <w:rPr>
          <w:rFonts w:ascii="Comic Sans MS" w:hAnsi="Comic Sans MS"/>
          <w:position w:val="10"/>
          <w:sz w:val="20"/>
          <w:szCs w:val="20"/>
        </w:rPr>
        <w:t>3</w:t>
      </w:r>
      <w:r w:rsidRPr="00FA0802">
        <w:rPr>
          <w:rFonts w:ascii="Comic Sans MS" w:hAnsi="Comic Sans MS"/>
          <w:sz w:val="20"/>
          <w:szCs w:val="20"/>
        </w:rPr>
        <w:t>.</w:t>
      </w:r>
    </w:p>
    <w:p w:rsidR="00EC7443" w:rsidRPr="00FA0802" w:rsidRDefault="00EC7443" w:rsidP="00EC7443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Comic Sans MS" w:hAnsi="Comic Sans MS"/>
          <w:sz w:val="20"/>
          <w:szCs w:val="20"/>
        </w:rPr>
      </w:pPr>
      <w:r w:rsidRPr="00FA0802">
        <w:rPr>
          <w:rFonts w:ascii="Comic Sans MS" w:hAnsi="Comic Sans MS"/>
          <w:sz w:val="20"/>
          <w:szCs w:val="20"/>
        </w:rPr>
        <w:tab/>
        <w:t xml:space="preserve">Calculate the volume of cylinder </w:t>
      </w:r>
      <w:r w:rsidRPr="00FA0802">
        <w:rPr>
          <w:rFonts w:ascii="Comic Sans MS" w:hAnsi="Comic Sans MS"/>
          <w:b/>
          <w:bCs/>
          <w:sz w:val="20"/>
          <w:szCs w:val="20"/>
        </w:rPr>
        <w:t>B</w:t>
      </w:r>
      <w:r w:rsidRPr="00FA0802">
        <w:rPr>
          <w:rFonts w:ascii="Comic Sans MS" w:hAnsi="Comic Sans MS"/>
          <w:sz w:val="20"/>
          <w:szCs w:val="20"/>
        </w:rPr>
        <w:t>.</w:t>
      </w:r>
    </w:p>
    <w:p w:rsidR="00EC7443" w:rsidRDefault="00EC7443" w:rsidP="00EC7443">
      <w:pPr>
        <w:pStyle w:val="right"/>
        <w:tabs>
          <w:tab w:val="right" w:pos="8504"/>
        </w:tabs>
        <w:rPr>
          <w:rFonts w:ascii="Comic Sans MS" w:hAnsi="Comic Sans MS"/>
          <w:sz w:val="20"/>
          <w:szCs w:val="20"/>
        </w:rPr>
      </w:pPr>
    </w:p>
    <w:p w:rsidR="00EC7443" w:rsidRPr="00FA0802" w:rsidRDefault="00EC7443" w:rsidP="00EC7443">
      <w:pPr>
        <w:pStyle w:val="right"/>
        <w:tabs>
          <w:tab w:val="right" w:pos="8504"/>
        </w:tabs>
        <w:rPr>
          <w:rFonts w:ascii="Comic Sans MS" w:hAnsi="Comic Sans MS"/>
          <w:sz w:val="20"/>
          <w:szCs w:val="20"/>
        </w:rPr>
      </w:pPr>
      <w:r w:rsidRPr="00FA0802">
        <w:rPr>
          <w:rFonts w:ascii="Comic Sans MS" w:hAnsi="Comic Sans MS"/>
          <w:sz w:val="20"/>
          <w:szCs w:val="20"/>
        </w:rPr>
        <w:t>………………………… cm</w:t>
      </w:r>
      <w:r w:rsidRPr="00FA0802">
        <w:rPr>
          <w:rFonts w:ascii="Comic Sans MS" w:hAnsi="Comic Sans MS"/>
          <w:position w:val="10"/>
          <w:sz w:val="20"/>
          <w:szCs w:val="20"/>
        </w:rPr>
        <w:t>3</w:t>
      </w:r>
    </w:p>
    <w:p w:rsidR="00EC7443" w:rsidRPr="00EC7443" w:rsidRDefault="00EC7443" w:rsidP="00EC7443"/>
    <w:p w:rsidR="00EC7443" w:rsidRDefault="00EC7443" w:rsidP="00EC7443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Comic Sans MS" w:hAnsi="Comic Sans MS"/>
          <w:sz w:val="20"/>
          <w:szCs w:val="20"/>
        </w:rPr>
      </w:pPr>
      <w:r w:rsidRPr="00FA0802"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noProof/>
          <w:sz w:val="20"/>
          <w:szCs w:val="20"/>
        </w:rPr>
        <w:drawing>
          <wp:inline distT="0" distB="0" distL="0" distR="0" wp14:anchorId="3D9B5547" wp14:editId="0B236574">
            <wp:extent cx="3669815" cy="1828800"/>
            <wp:effectExtent l="0" t="0" r="6985" b="0"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832" cy="1828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443" w:rsidRPr="00FA0802" w:rsidRDefault="00EC7443" w:rsidP="00EC7443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Comic Sans MS" w:hAnsi="Comic Sans MS"/>
          <w:sz w:val="20"/>
          <w:szCs w:val="20"/>
        </w:rPr>
      </w:pPr>
    </w:p>
    <w:p w:rsidR="00EC7443" w:rsidRPr="00FA0802" w:rsidRDefault="00EC7443" w:rsidP="00EC7443">
      <w:pPr>
        <w:pStyle w:val="right"/>
        <w:tabs>
          <w:tab w:val="right" w:pos="8505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rPr>
          <w:rFonts w:ascii="Comic Sans MS" w:hAnsi="Comic Sans MS"/>
          <w:sz w:val="20"/>
          <w:szCs w:val="20"/>
        </w:rPr>
      </w:pPr>
      <w:r w:rsidRPr="00FA0802">
        <w:rPr>
          <w:rFonts w:ascii="Comic Sans MS" w:hAnsi="Comic Sans MS"/>
          <w:sz w:val="20"/>
          <w:szCs w:val="20"/>
        </w:rPr>
        <w:t xml:space="preserve">Diagram </w:t>
      </w:r>
      <w:proofErr w:type="gramStart"/>
      <w:r w:rsidRPr="00FA0802">
        <w:rPr>
          <w:rFonts w:ascii="Comic Sans MS" w:hAnsi="Comic Sans MS"/>
          <w:b/>
          <w:bCs/>
          <w:sz w:val="20"/>
          <w:szCs w:val="20"/>
        </w:rPr>
        <w:t xml:space="preserve">NOT </w:t>
      </w:r>
      <w:r w:rsidRPr="00FA0802">
        <w:rPr>
          <w:rFonts w:ascii="Comic Sans MS" w:hAnsi="Comic Sans MS"/>
          <w:sz w:val="20"/>
          <w:szCs w:val="20"/>
        </w:rPr>
        <w:t xml:space="preserve"> accurately</w:t>
      </w:r>
      <w:proofErr w:type="gramEnd"/>
      <w:r w:rsidRPr="00FA0802">
        <w:rPr>
          <w:rFonts w:ascii="Comic Sans MS" w:hAnsi="Comic Sans MS"/>
          <w:sz w:val="20"/>
          <w:szCs w:val="20"/>
        </w:rPr>
        <w:t xml:space="preserve"> drawn</w:t>
      </w:r>
    </w:p>
    <w:p w:rsidR="00EC7443" w:rsidRPr="00FA0802" w:rsidRDefault="00EC7443" w:rsidP="00EC7443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Comic Sans MS" w:hAnsi="Comic Sans MS"/>
          <w:sz w:val="20"/>
          <w:szCs w:val="20"/>
        </w:rPr>
      </w:pPr>
      <w:r w:rsidRPr="00FA0802">
        <w:rPr>
          <w:rFonts w:ascii="Comic Sans MS" w:hAnsi="Comic Sans MS"/>
          <w:sz w:val="20"/>
          <w:szCs w:val="20"/>
        </w:rPr>
        <w:tab/>
        <w:t xml:space="preserve">Two prisms, </w:t>
      </w:r>
      <w:r w:rsidRPr="00FA0802">
        <w:rPr>
          <w:rFonts w:ascii="Comic Sans MS" w:hAnsi="Comic Sans MS"/>
          <w:b/>
          <w:bCs/>
          <w:sz w:val="20"/>
          <w:szCs w:val="20"/>
        </w:rPr>
        <w:t>A</w:t>
      </w:r>
      <w:r w:rsidRPr="00FA0802">
        <w:rPr>
          <w:rFonts w:ascii="Comic Sans MS" w:hAnsi="Comic Sans MS"/>
          <w:sz w:val="20"/>
          <w:szCs w:val="20"/>
        </w:rPr>
        <w:t xml:space="preserve"> and </w:t>
      </w:r>
      <w:r w:rsidRPr="00FA0802">
        <w:rPr>
          <w:rFonts w:ascii="Comic Sans MS" w:hAnsi="Comic Sans MS"/>
          <w:b/>
          <w:bCs/>
          <w:sz w:val="20"/>
          <w:szCs w:val="20"/>
        </w:rPr>
        <w:t>B</w:t>
      </w:r>
      <w:r w:rsidRPr="00FA0802">
        <w:rPr>
          <w:rFonts w:ascii="Comic Sans MS" w:hAnsi="Comic Sans MS"/>
          <w:sz w:val="20"/>
          <w:szCs w:val="20"/>
        </w:rPr>
        <w:t>, are mathematically similar.</w:t>
      </w:r>
      <w:r>
        <w:rPr>
          <w:rFonts w:ascii="Comic Sans MS" w:hAnsi="Comic Sans MS"/>
          <w:sz w:val="20"/>
          <w:szCs w:val="20"/>
        </w:rPr>
        <w:t xml:space="preserve"> </w:t>
      </w:r>
      <w:r w:rsidRPr="00FA0802">
        <w:rPr>
          <w:rFonts w:ascii="Comic Sans MS" w:hAnsi="Comic Sans MS"/>
          <w:sz w:val="20"/>
          <w:szCs w:val="20"/>
        </w:rPr>
        <w:t xml:space="preserve">The volume of prism </w:t>
      </w:r>
      <w:r w:rsidRPr="00FA0802">
        <w:rPr>
          <w:rFonts w:ascii="Comic Sans MS" w:hAnsi="Comic Sans MS"/>
          <w:b/>
          <w:bCs/>
          <w:sz w:val="20"/>
          <w:szCs w:val="20"/>
        </w:rPr>
        <w:t>A</w:t>
      </w:r>
      <w:r w:rsidRPr="00FA0802">
        <w:rPr>
          <w:rFonts w:ascii="Comic Sans MS" w:hAnsi="Comic Sans MS"/>
          <w:sz w:val="20"/>
          <w:szCs w:val="20"/>
        </w:rPr>
        <w:t xml:space="preserve"> is 12 000 cm</w:t>
      </w:r>
      <w:r w:rsidRPr="00FA0802">
        <w:rPr>
          <w:rStyle w:val="A16"/>
          <w:rFonts w:ascii="Comic Sans MS" w:hAnsi="Comic Sans MS"/>
          <w:position w:val="10"/>
          <w:sz w:val="20"/>
          <w:szCs w:val="20"/>
        </w:rPr>
        <w:t>3</w:t>
      </w:r>
      <w:r w:rsidRPr="00FA0802">
        <w:rPr>
          <w:rFonts w:ascii="Comic Sans MS" w:hAnsi="Comic Sans MS"/>
          <w:sz w:val="20"/>
          <w:szCs w:val="20"/>
        </w:rPr>
        <w:t>.</w:t>
      </w:r>
      <w:r>
        <w:rPr>
          <w:rFonts w:ascii="Comic Sans MS" w:hAnsi="Comic Sans MS"/>
          <w:sz w:val="20"/>
          <w:szCs w:val="20"/>
        </w:rPr>
        <w:t xml:space="preserve"> </w:t>
      </w:r>
      <w:r w:rsidRPr="00FA0802">
        <w:rPr>
          <w:rFonts w:ascii="Comic Sans MS" w:hAnsi="Comic Sans MS"/>
          <w:sz w:val="20"/>
          <w:szCs w:val="20"/>
        </w:rPr>
        <w:t xml:space="preserve">The volume of prism </w:t>
      </w:r>
      <w:r w:rsidRPr="00FA0802">
        <w:rPr>
          <w:rFonts w:ascii="Comic Sans MS" w:hAnsi="Comic Sans MS"/>
          <w:b/>
          <w:bCs/>
          <w:sz w:val="20"/>
          <w:szCs w:val="20"/>
        </w:rPr>
        <w:t>B</w:t>
      </w:r>
      <w:r w:rsidRPr="00FA0802">
        <w:rPr>
          <w:rFonts w:ascii="Comic Sans MS" w:hAnsi="Comic Sans MS"/>
          <w:sz w:val="20"/>
          <w:szCs w:val="20"/>
        </w:rPr>
        <w:t xml:space="preserve"> is 49 152 cm</w:t>
      </w:r>
      <w:r w:rsidRPr="00FA0802">
        <w:rPr>
          <w:rStyle w:val="A16"/>
          <w:rFonts w:ascii="Comic Sans MS" w:hAnsi="Comic Sans MS"/>
          <w:position w:val="10"/>
          <w:sz w:val="20"/>
          <w:szCs w:val="20"/>
        </w:rPr>
        <w:t>3</w:t>
      </w:r>
      <w:r w:rsidRPr="00FA0802">
        <w:rPr>
          <w:rFonts w:ascii="Comic Sans MS" w:hAnsi="Comic Sans MS"/>
          <w:sz w:val="20"/>
          <w:szCs w:val="20"/>
        </w:rPr>
        <w:t>.</w:t>
      </w:r>
      <w:r>
        <w:rPr>
          <w:rFonts w:ascii="Comic Sans MS" w:hAnsi="Comic Sans MS"/>
          <w:sz w:val="20"/>
          <w:szCs w:val="20"/>
        </w:rPr>
        <w:t xml:space="preserve"> </w:t>
      </w:r>
      <w:r w:rsidRPr="00FA0802">
        <w:rPr>
          <w:rFonts w:ascii="Comic Sans MS" w:hAnsi="Comic Sans MS"/>
          <w:sz w:val="20"/>
          <w:szCs w:val="20"/>
        </w:rPr>
        <w:t xml:space="preserve">The total surface area of prism </w:t>
      </w:r>
      <w:r w:rsidRPr="00FA0802">
        <w:rPr>
          <w:rFonts w:ascii="Comic Sans MS" w:hAnsi="Comic Sans MS"/>
          <w:b/>
          <w:bCs/>
          <w:sz w:val="20"/>
          <w:szCs w:val="20"/>
        </w:rPr>
        <w:t>B</w:t>
      </w:r>
      <w:r w:rsidRPr="00FA0802">
        <w:rPr>
          <w:rFonts w:ascii="Comic Sans MS" w:hAnsi="Comic Sans MS"/>
          <w:sz w:val="20"/>
          <w:szCs w:val="20"/>
        </w:rPr>
        <w:t xml:space="preserve"> is 9728 cm</w:t>
      </w:r>
      <w:r w:rsidRPr="00FA0802">
        <w:rPr>
          <w:rStyle w:val="A16"/>
          <w:rFonts w:ascii="Comic Sans MS" w:hAnsi="Comic Sans MS"/>
          <w:position w:val="10"/>
          <w:sz w:val="20"/>
          <w:szCs w:val="20"/>
        </w:rPr>
        <w:t>2</w:t>
      </w:r>
      <w:r w:rsidRPr="00FA0802">
        <w:rPr>
          <w:rFonts w:ascii="Comic Sans MS" w:hAnsi="Comic Sans MS"/>
          <w:sz w:val="20"/>
          <w:szCs w:val="20"/>
        </w:rPr>
        <w:t>.</w:t>
      </w:r>
    </w:p>
    <w:p w:rsidR="00EC7443" w:rsidRDefault="00EC7443" w:rsidP="00EC7443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Comic Sans MS" w:hAnsi="Comic Sans MS"/>
          <w:sz w:val="20"/>
          <w:szCs w:val="20"/>
        </w:rPr>
      </w:pPr>
      <w:r w:rsidRPr="00FA0802">
        <w:rPr>
          <w:rFonts w:ascii="Comic Sans MS" w:hAnsi="Comic Sans MS"/>
          <w:sz w:val="20"/>
          <w:szCs w:val="20"/>
        </w:rPr>
        <w:tab/>
        <w:t xml:space="preserve">Calculate the total surface area of prism </w:t>
      </w:r>
    </w:p>
    <w:p w:rsidR="00EC7443" w:rsidRPr="00FA0802" w:rsidRDefault="00EC7443" w:rsidP="00EC7443">
      <w:pPr>
        <w:pStyle w:val="right"/>
        <w:tabs>
          <w:tab w:val="right" w:pos="8505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rPr>
          <w:rFonts w:ascii="Comic Sans MS" w:hAnsi="Comic Sans MS"/>
          <w:sz w:val="20"/>
          <w:szCs w:val="20"/>
        </w:rPr>
      </w:pPr>
      <w:r w:rsidRPr="00FA0802">
        <w:rPr>
          <w:rFonts w:ascii="Comic Sans MS" w:hAnsi="Comic Sans MS"/>
          <w:sz w:val="20"/>
          <w:szCs w:val="20"/>
        </w:rPr>
        <w:t>............................... cm</w:t>
      </w:r>
      <w:r w:rsidRPr="00FA0802">
        <w:rPr>
          <w:rStyle w:val="A16"/>
          <w:rFonts w:ascii="Comic Sans MS" w:hAnsi="Comic Sans MS"/>
          <w:position w:val="10"/>
          <w:sz w:val="20"/>
          <w:szCs w:val="20"/>
        </w:rPr>
        <w:t>2</w:t>
      </w:r>
    </w:p>
    <w:p w:rsidR="00EC7443" w:rsidRDefault="00EC7443" w:rsidP="00EC7443">
      <w:pPr>
        <w:pStyle w:val="Heading1"/>
      </w:pPr>
    </w:p>
    <w:p w:rsidR="00EC7443" w:rsidRDefault="00EC7443" w:rsidP="00EC7443">
      <w:pPr>
        <w:pStyle w:val="Heading1"/>
      </w:pPr>
      <w:r>
        <w:br w:type="page"/>
      </w:r>
    </w:p>
    <w:p w:rsidR="007A29A0" w:rsidRDefault="00505779" w:rsidP="00505779">
      <w:pPr>
        <w:pStyle w:val="Heading1"/>
      </w:pPr>
      <w:bookmarkStart w:id="5" w:name="_Toc36792983"/>
      <w:r>
        <w:lastRenderedPageBreak/>
        <w:t>Circumferences</w:t>
      </w:r>
      <w:bookmarkEnd w:id="5"/>
      <w:r>
        <w:t xml:space="preserve"> </w:t>
      </w:r>
    </w:p>
    <w:p w:rsidR="00505779" w:rsidRDefault="00505779" w:rsidP="00505779">
      <w:r>
        <w:t>Find the perimeters of the shapes below.</w:t>
      </w:r>
    </w:p>
    <w:p w:rsidR="00505779" w:rsidRDefault="00505779" w:rsidP="00505779">
      <w:r>
        <w:rPr>
          <w:noProof/>
          <w:lang w:eastAsia="en-GB"/>
        </w:rPr>
        <w:drawing>
          <wp:inline distT="0" distB="0" distL="0" distR="0" wp14:anchorId="53EE8C2F" wp14:editId="5E3153EF">
            <wp:extent cx="3314700" cy="1784985"/>
            <wp:effectExtent l="0" t="0" r="0" b="5715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13"/>
                    <a:srcRect r="42167"/>
                    <a:stretch/>
                  </pic:blipFill>
                  <pic:spPr bwMode="auto">
                    <a:xfrm>
                      <a:off x="0" y="0"/>
                      <a:ext cx="3314700" cy="1784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5779" w:rsidRDefault="00505779" w:rsidP="00505779"/>
    <w:p w:rsidR="00505779" w:rsidRDefault="00505779" w:rsidP="00505779">
      <w:r>
        <w:rPr>
          <w:noProof/>
          <w:lang w:eastAsia="en-GB"/>
        </w:rPr>
        <w:drawing>
          <wp:inline distT="0" distB="0" distL="0" distR="0" wp14:anchorId="71997A3E" wp14:editId="6B23D939">
            <wp:extent cx="5731510" cy="1005840"/>
            <wp:effectExtent l="0" t="0" r="2540" b="381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779" w:rsidRDefault="00505779" w:rsidP="00505779"/>
    <w:p w:rsidR="00505779" w:rsidRDefault="00505779" w:rsidP="00505779">
      <w:r>
        <w:rPr>
          <w:noProof/>
          <w:lang w:eastAsia="en-GB"/>
        </w:rPr>
        <w:drawing>
          <wp:inline distT="0" distB="0" distL="0" distR="0" wp14:anchorId="047E6488" wp14:editId="19BE727F">
            <wp:extent cx="5731510" cy="1325880"/>
            <wp:effectExtent l="0" t="0" r="2540" b="762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2A70" w:rsidRDefault="003C2A70" w:rsidP="003C2A70">
      <w:pPr>
        <w:pStyle w:val="Heading1"/>
      </w:pPr>
      <w:bookmarkStart w:id="6" w:name="_Toc36792984"/>
      <w:r>
        <w:t>Angles in Parallel Lines</w:t>
      </w:r>
      <w:bookmarkEnd w:id="6"/>
    </w:p>
    <w:p w:rsidR="003C2A70" w:rsidRPr="003C2A70" w:rsidRDefault="003C2A70" w:rsidP="003C2A70">
      <w:pPr>
        <w:rPr>
          <w:sz w:val="28"/>
        </w:rPr>
      </w:pPr>
      <w:r w:rsidRPr="003C2A70">
        <w:rPr>
          <w:sz w:val="28"/>
        </w:rPr>
        <w:t>Find the missing angles:</w:t>
      </w:r>
    </w:p>
    <w:p w:rsidR="003C2A70" w:rsidRDefault="003C2A70" w:rsidP="003C2A70">
      <w:pPr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28EC97B7" wp14:editId="1785212C">
            <wp:extent cx="2600000" cy="197142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00000" cy="19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95658B8" wp14:editId="30966C7A">
            <wp:extent cx="2909676" cy="1945012"/>
            <wp:effectExtent l="0" t="0" r="508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12417" cy="1946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2A70" w:rsidRDefault="003C2A70" w:rsidP="003C2A70">
      <w:pPr>
        <w:rPr>
          <w:sz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15CC51CD" wp14:editId="5A6AD1E7">
            <wp:extent cx="3917911" cy="1456661"/>
            <wp:effectExtent l="0" t="0" r="698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31125" cy="1461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F03801B" wp14:editId="545668F2">
            <wp:extent cx="1389079" cy="1052623"/>
            <wp:effectExtent l="0" t="0" r="190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90234" cy="1053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2A70" w:rsidRDefault="003C2A70" w:rsidP="003C2A70">
      <w:pPr>
        <w:rPr>
          <w:sz w:val="28"/>
        </w:rPr>
      </w:pPr>
    </w:p>
    <w:p w:rsidR="003C2A70" w:rsidRDefault="003C2A70" w:rsidP="003C2A70">
      <w:pPr>
        <w:rPr>
          <w:sz w:val="28"/>
        </w:rPr>
      </w:pPr>
    </w:p>
    <w:p w:rsidR="003C2A70" w:rsidRPr="00D4736A" w:rsidRDefault="003C2A70" w:rsidP="003C2A70">
      <w:pPr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1204DD4A" wp14:editId="5FAA1D66">
            <wp:extent cx="2302838" cy="2003398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05373" cy="2005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C36B0C4" wp14:editId="79281974">
            <wp:extent cx="2600000" cy="197142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00000" cy="19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2A70" w:rsidRDefault="00383EC8" w:rsidP="00383EC8">
      <w:pPr>
        <w:pStyle w:val="Heading1"/>
      </w:pPr>
      <w:bookmarkStart w:id="7" w:name="_Toc36792985"/>
      <w:r>
        <w:t>Pythagoras’ Theorem</w:t>
      </w:r>
      <w:bookmarkEnd w:id="7"/>
    </w:p>
    <w:p w:rsidR="00383EC8" w:rsidRDefault="00383EC8" w:rsidP="00383EC8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sz w:val="28"/>
          <w:szCs w:val="28"/>
        </w:rPr>
        <w:t xml:space="preserve">To wash a window that is 8 metres off the ground, Ben leans a </w:t>
      </w:r>
      <w:proofErr w:type="gramStart"/>
      <w:r>
        <w:rPr>
          <w:sz w:val="28"/>
          <w:szCs w:val="28"/>
        </w:rPr>
        <w:t>10 metre</w:t>
      </w:r>
      <w:proofErr w:type="gramEnd"/>
      <w:r>
        <w:rPr>
          <w:sz w:val="28"/>
          <w:szCs w:val="28"/>
        </w:rPr>
        <w:t xml:space="preserve"> ladder against the side of the building. To reach the window, how far from the building should Ben place the base of the ladder?</w:t>
      </w:r>
      <w:r>
        <w:rPr>
          <w:sz w:val="28"/>
          <w:szCs w:val="28"/>
        </w:rPr>
        <w:br/>
      </w:r>
    </w:p>
    <w:p w:rsidR="00383EC8" w:rsidRDefault="00383EC8" w:rsidP="00383EC8">
      <w:pPr>
        <w:rPr>
          <w:b/>
          <w:u w:val="single"/>
        </w:rPr>
      </w:pPr>
      <w:r>
        <w:rPr>
          <w:sz w:val="28"/>
          <w:szCs w:val="28"/>
        </w:rPr>
        <w:br/>
      </w:r>
    </w:p>
    <w:p w:rsidR="00383EC8" w:rsidRDefault="00383EC8" w:rsidP="00383EC8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sz w:val="28"/>
          <w:szCs w:val="28"/>
        </w:rPr>
        <w:t xml:space="preserve">A rectangular swimming pool is 21 metres wide and 50 metres long. Calculate the length of the diagonal to 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decimal place.</w:t>
      </w:r>
      <w:r>
        <w:rPr>
          <w:sz w:val="28"/>
          <w:szCs w:val="28"/>
        </w:rPr>
        <w:br/>
      </w:r>
    </w:p>
    <w:p w:rsidR="00383EC8" w:rsidRDefault="00383EC8" w:rsidP="00383EC8">
      <w:pPr>
        <w:rPr>
          <w:b/>
          <w:u w:val="single"/>
        </w:rPr>
      </w:pPr>
      <w:r>
        <w:rPr>
          <w:sz w:val="28"/>
          <w:szCs w:val="28"/>
        </w:rPr>
        <w:br/>
      </w:r>
    </w:p>
    <w:p w:rsidR="00383EC8" w:rsidRDefault="00383EC8" w:rsidP="00383EC8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sz w:val="28"/>
          <w:szCs w:val="28"/>
        </w:rPr>
        <w:t>Miss Barker is teaching a 5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grade class. She is standing 12 feet in front of Jim. Francisco is sitting 5 feet to Jim’s right. How far apart are Miss Barker and Francisco?</w:t>
      </w:r>
    </w:p>
    <w:p w:rsidR="00383EC8" w:rsidRDefault="00383EC8" w:rsidP="00383EC8">
      <w:pPr>
        <w:rPr>
          <w:b/>
          <w:u w:val="single"/>
        </w:rPr>
      </w:pPr>
    </w:p>
    <w:p w:rsidR="00383EC8" w:rsidRDefault="00383EC8" w:rsidP="00383EC8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sz w:val="28"/>
          <w:szCs w:val="28"/>
        </w:rPr>
        <w:t xml:space="preserve">A triangle has sides with lengths of 10 metres, 16 metres and 20 metres. Is it a </w:t>
      </w:r>
      <w:proofErr w:type="gramStart"/>
      <w:r>
        <w:rPr>
          <w:sz w:val="28"/>
          <w:szCs w:val="28"/>
        </w:rPr>
        <w:t>right angled</w:t>
      </w:r>
      <w:proofErr w:type="gramEnd"/>
      <w:r>
        <w:rPr>
          <w:sz w:val="28"/>
          <w:szCs w:val="28"/>
        </w:rPr>
        <w:t xml:space="preserve"> triangle? Explain your reasoning.</w:t>
      </w:r>
      <w:r>
        <w:rPr>
          <w:sz w:val="28"/>
          <w:szCs w:val="28"/>
        </w:rPr>
        <w:br/>
      </w:r>
    </w:p>
    <w:p w:rsidR="00383EC8" w:rsidRDefault="00383EC8" w:rsidP="00383EC8">
      <w:pPr>
        <w:pStyle w:val="ListParagraph"/>
        <w:rPr>
          <w:b/>
          <w:u w:val="single"/>
        </w:rPr>
      </w:pPr>
    </w:p>
    <w:p w:rsidR="00383EC8" w:rsidRDefault="00383EC8" w:rsidP="00383EC8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sz w:val="28"/>
          <w:szCs w:val="28"/>
        </w:rPr>
        <w:t>Find the length of the diagonal of a square of side 4cm to 2 decimal places.</w:t>
      </w:r>
    </w:p>
    <w:p w:rsidR="00383EC8" w:rsidRDefault="00A84ECF" w:rsidP="00A84ECF">
      <w:pPr>
        <w:pStyle w:val="Heading1"/>
      </w:pPr>
      <w:bookmarkStart w:id="8" w:name="_Toc36792986"/>
      <w:r>
        <w:t>Volume</w:t>
      </w:r>
      <w:bookmarkEnd w:id="8"/>
      <w:r>
        <w:t xml:space="preserve"> </w:t>
      </w:r>
    </w:p>
    <w:p w:rsidR="00A84ECF" w:rsidRDefault="00A84ECF" w:rsidP="00A84ECF">
      <w:pPr>
        <w:rPr>
          <w:b/>
          <w:u w:val="single"/>
        </w:rPr>
      </w:pPr>
      <w:r>
        <w:rPr>
          <w:b/>
          <w:u w:val="single"/>
        </w:rPr>
        <w:t>CHALLENGE</w:t>
      </w:r>
    </w:p>
    <w:p w:rsidR="00A84ECF" w:rsidRDefault="00A84ECF" w:rsidP="00A84ECF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>
            <wp:extent cx="6364605" cy="244475"/>
            <wp:effectExtent l="0" t="0" r="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0" t="-565" b="85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605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ECF" w:rsidRDefault="00A84ECF" w:rsidP="00A84ECF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317750" cy="1756410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5" t="30437" r="75343" b="9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0" cy="175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drawing>
          <wp:inline distT="0" distB="0" distL="0" distR="0">
            <wp:extent cx="1991995" cy="1837690"/>
            <wp:effectExtent l="0" t="0" r="825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13" t="31976" r="55559" b="30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995" cy="183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ECF" w:rsidRDefault="00A84ECF" w:rsidP="00A84ECF">
      <w:pPr>
        <w:rPr>
          <w:noProof/>
          <w:lang w:eastAsia="en-GB"/>
        </w:rPr>
      </w:pPr>
    </w:p>
    <w:p w:rsidR="00A84ECF" w:rsidRDefault="00A84ECF" w:rsidP="00A84ECF">
      <w:pPr>
        <w:rPr>
          <w:b/>
          <w:u w:val="single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2244725</wp:posOffset>
                </wp:positionV>
                <wp:extent cx="1047750" cy="2152650"/>
                <wp:effectExtent l="0" t="0" r="19050" b="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7750" cy="2152650"/>
                          <a:chOff x="0" y="0"/>
                          <a:chExt cx="721042" cy="1955800"/>
                        </a:xfrm>
                      </wpg:grpSpPr>
                      <wps:wsp>
                        <wps:cNvPr id="26" name="AutoShape 6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-400050" y="523875"/>
                            <a:ext cx="1638300" cy="603885"/>
                          </a:xfrm>
                          <a:prstGeom prst="can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18"/>
                        <wps:cNvCnPr>
                          <a:cxnSpLocks noChangeShapeType="1"/>
                        </wps:cNvCnPr>
                        <wps:spPr bwMode="auto">
                          <a:xfrm flipV="1">
                            <a:off x="257175" y="0"/>
                            <a:ext cx="0" cy="16383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57225"/>
                            <a:ext cx="677545" cy="37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4ECF" w:rsidRDefault="00A84ECF" w:rsidP="00A84ECF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 xml:space="preserve"> 18 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23825" y="1581150"/>
                            <a:ext cx="580390" cy="37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4ECF" w:rsidRDefault="00A84ECF" w:rsidP="00A84ECF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 xml:space="preserve">  5 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209.25pt;margin-top:176.75pt;width:82.5pt;height:169.5pt;z-index:251658240;mso-width-relative:margin;mso-height-relative:margin" coordsize="7210,19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">
                <v:shapetype id="_x0000_t22" coordsize="21600,21600" o:spt="22" adj="5400" path="m10800,qx0@1l0@2qy10800,21600,21600@2l21600@1qy10800,xem0@1qy10800@0,21600@1nfe">
                  <v:formulas>
                    <v:f eqn="val #0"/>
                    <v:f eqn="prod #0 1 2"/>
                    <v:f eqn="sum height 0 @1"/>
                  </v:formulas>
                  <v:path o:extrusionok="f" gradientshapeok="t" o:connecttype="custom" o:connectlocs="10800,@0;10800,0;0,10800;10800,21600;21600,10800" o:connectangles="270,270,180,90,0" textboxrect="0,@0,21600,@2"/>
                  <v:handles>
                    <v:h position="center,#0" yrange="0,10800"/>
                  </v:handles>
                  <o:complex v:ext="view"/>
                </v:shapetype>
                <v:shape id="AutoShape 6" o:spid="_x0000_s1027" type="#_x0000_t22" style="position:absolute;left:-4001;top:5238;width:16383;height:6039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" adj="10800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8" o:spid="_x0000_s1028" type="#_x0000_t32" style="position:absolute;left:2571;width:0;height:1638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" o:spid="_x0000_s1029" type="#_x0000_t202" style="position:absolute;top:6572;width:6775;height:3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    <v:textbox>
                    <w:txbxContent>
                      <w:p w:rsidR="00A84ECF" w:rsidRDefault="00A84ECF" w:rsidP="00A84ECF">
                        <w:pPr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 xml:space="preserve"> 18 cm</w:t>
                        </w:r>
                      </w:p>
                    </w:txbxContent>
                  </v:textbox>
                </v:shape>
                <v:shape id="Text Box 30" o:spid="_x0000_s1030" type="#_x0000_t202" style="position:absolute;left:1238;top:15811;width:5804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<v:textbox>
                    <w:txbxContent>
                      <w:p w:rsidR="00A84ECF" w:rsidRDefault="00A84ECF" w:rsidP="00A84ECF">
                        <w:pPr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 xml:space="preserve">  5 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4137025</wp:posOffset>
                </wp:positionH>
                <wp:positionV relativeFrom="paragraph">
                  <wp:posOffset>311150</wp:posOffset>
                </wp:positionV>
                <wp:extent cx="619760" cy="371475"/>
                <wp:effectExtent l="0" t="0" r="0" b="9525"/>
                <wp:wrapNone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4ECF" w:rsidRDefault="00A84ECF" w:rsidP="00A84EC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6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31" type="#_x0000_t202" style="position:absolute;margin-left:325.75pt;margin-top:24.5pt;width:48.8pt;height:2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" filled="f" stroked="f">
                <v:textbox>
                  <w:txbxContent>
                    <w:p w:rsidR="00A84ECF" w:rsidRDefault="00A84ECF" w:rsidP="00A84EC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6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520700</wp:posOffset>
                </wp:positionV>
                <wp:extent cx="590550" cy="9525"/>
                <wp:effectExtent l="0" t="0" r="19050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24B37D" id="Straight Connector 1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41pt" to="352.5pt,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" strokecolor="black [3040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3867150</wp:posOffset>
                </wp:positionH>
                <wp:positionV relativeFrom="paragraph">
                  <wp:posOffset>358140</wp:posOffset>
                </wp:positionV>
                <wp:extent cx="1264920" cy="1324610"/>
                <wp:effectExtent l="0" t="0" r="11430" b="27940"/>
                <wp:wrapNone/>
                <wp:docPr id="31" name="Can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285" cy="1324610"/>
                        </a:xfrm>
                        <a:prstGeom prst="can">
                          <a:avLst>
                            <a:gd name="adj" fmla="val 281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86EB3" id="Can 31" o:spid="_x0000_s1026" type="#_x0000_t22" style="position:absolute;margin-left:304.5pt;margin-top:28.2pt;width:99.6pt;height:10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" adj="5812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4914265</wp:posOffset>
                </wp:positionH>
                <wp:positionV relativeFrom="paragraph">
                  <wp:posOffset>877570</wp:posOffset>
                </wp:positionV>
                <wp:extent cx="619760" cy="371475"/>
                <wp:effectExtent l="0" t="0" r="0" b="9525"/>
                <wp:wrapNone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4ECF" w:rsidRDefault="00A84ECF" w:rsidP="00A84EC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14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32" type="#_x0000_t202" style="position:absolute;margin-left:386.95pt;margin-top:69.1pt;width:48.8pt;height:2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" filled="f" stroked="f">
                <v:textbox>
                  <w:txbxContent>
                    <w:p w:rsidR="00A84ECF" w:rsidRDefault="00A84ECF" w:rsidP="00A84EC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14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2625725" cy="1892300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211" t="26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725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ECF" w:rsidRDefault="00A84ECF" w:rsidP="00A84ECF"/>
    <w:p w:rsidR="00A84ECF" w:rsidRDefault="00A84ECF" w:rsidP="00A84ECF">
      <w:r>
        <w:rPr>
          <w:noProof/>
          <w:lang w:eastAsia="en-GB"/>
        </w:rPr>
        <w:lastRenderedPageBreak/>
        <w:drawing>
          <wp:inline distT="0" distB="0" distL="0" distR="0" wp14:anchorId="2370EA53" wp14:editId="75CE188D">
            <wp:extent cx="5200015" cy="3602355"/>
            <wp:effectExtent l="0" t="0" r="635" b="0"/>
            <wp:docPr id="21" name="Pictu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24"/>
                    <a:srcRect l="9257" r="7890" b="44336"/>
                    <a:stretch/>
                  </pic:blipFill>
                  <pic:spPr bwMode="auto">
                    <a:xfrm>
                      <a:off x="0" y="0"/>
                      <a:ext cx="5200015" cy="3602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20AA" w:rsidRDefault="007A20AA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r>
        <w:br w:type="page"/>
      </w:r>
    </w:p>
    <w:p w:rsidR="000E0B99" w:rsidRDefault="000E0B99" w:rsidP="000E0B99">
      <w:pPr>
        <w:pStyle w:val="Heading1"/>
      </w:pPr>
      <w:bookmarkStart w:id="9" w:name="_Toc36792987"/>
      <w:r>
        <w:lastRenderedPageBreak/>
        <w:t>Simultaneous Equations</w:t>
      </w:r>
      <w:bookmarkEnd w:id="9"/>
    </w:p>
    <w:p w:rsidR="000E0B99" w:rsidRDefault="000E0B99" w:rsidP="000E0B99">
      <w:r>
        <w:t>Find the values of X and Y</w:t>
      </w:r>
    </w:p>
    <w:p w:rsidR="000E0B99" w:rsidRDefault="000E0B99" w:rsidP="000E0B99"/>
    <w:tbl>
      <w:tblPr>
        <w:tblStyle w:val="TableGrid"/>
        <w:tblW w:w="930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"/>
        <w:gridCol w:w="4017"/>
        <w:gridCol w:w="669"/>
        <w:gridCol w:w="3970"/>
      </w:tblGrid>
      <w:tr w:rsidR="000E0B99" w:rsidTr="000E0B99">
        <w:trPr>
          <w:trHeight w:val="923"/>
        </w:trPr>
        <w:tc>
          <w:tcPr>
            <w:tcW w:w="644" w:type="dxa"/>
            <w:hideMark/>
          </w:tcPr>
          <w:p w:rsidR="000E0B99" w:rsidRDefault="000E0B99">
            <w:pPr>
              <w:rPr>
                <w:sz w:val="28"/>
              </w:rPr>
            </w:pPr>
            <w:r>
              <w:rPr>
                <w:sz w:val="28"/>
              </w:rPr>
              <w:t>g)</w:t>
            </w:r>
          </w:p>
        </w:tc>
        <w:tc>
          <w:tcPr>
            <w:tcW w:w="4017" w:type="dxa"/>
            <w:hideMark/>
          </w:tcPr>
          <w:p w:rsidR="000E0B99" w:rsidRDefault="000E0B99">
            <w:pPr>
              <w:rPr>
                <w:sz w:val="28"/>
              </w:rPr>
            </w:pPr>
            <w:r>
              <w:rPr>
                <w:position w:val="-28"/>
                <w:sz w:val="28"/>
              </w:rPr>
              <w:object w:dxaOrig="1840" w:dyaOrig="1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92pt;height:50.5pt" o:ole="">
                  <v:imagedata r:id="rId25" o:title=""/>
                </v:shape>
                <o:OLEObject Type="Embed" ProgID="Equation.DSMT4" ShapeID="_x0000_i1039" DrawAspect="Content" ObjectID="_1647405800" r:id="rId26"/>
              </w:object>
            </w:r>
          </w:p>
        </w:tc>
        <w:tc>
          <w:tcPr>
            <w:tcW w:w="669" w:type="dxa"/>
            <w:hideMark/>
          </w:tcPr>
          <w:p w:rsidR="000E0B99" w:rsidRDefault="000E0B99">
            <w:pPr>
              <w:rPr>
                <w:sz w:val="28"/>
              </w:rPr>
            </w:pPr>
            <w:r>
              <w:rPr>
                <w:sz w:val="28"/>
              </w:rPr>
              <w:t>h)</w:t>
            </w:r>
          </w:p>
        </w:tc>
        <w:tc>
          <w:tcPr>
            <w:tcW w:w="3970" w:type="dxa"/>
            <w:hideMark/>
          </w:tcPr>
          <w:p w:rsidR="000E0B99" w:rsidRDefault="000E0B99">
            <w:pPr>
              <w:rPr>
                <w:sz w:val="28"/>
              </w:rPr>
            </w:pPr>
            <w:r>
              <w:rPr>
                <w:position w:val="-28"/>
                <w:sz w:val="28"/>
              </w:rPr>
              <w:object w:dxaOrig="1890" w:dyaOrig="1050">
                <v:shape id="_x0000_i1040" type="#_x0000_t75" style="width:94.5pt;height:52.5pt" o:ole="">
                  <v:imagedata r:id="rId27" o:title=""/>
                </v:shape>
                <o:OLEObject Type="Embed" ProgID="Equation.DSMT4" ShapeID="_x0000_i1040" DrawAspect="Content" ObjectID="_1647405801" r:id="rId28"/>
              </w:object>
            </w:r>
          </w:p>
        </w:tc>
      </w:tr>
    </w:tbl>
    <w:p w:rsidR="000E0B99" w:rsidRDefault="000E0B99" w:rsidP="000E0B99"/>
    <w:p w:rsidR="00AD19EE" w:rsidRDefault="00AD19EE" w:rsidP="000E0B99"/>
    <w:p w:rsidR="007A20AA" w:rsidRDefault="007A20AA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r>
        <w:br w:type="page"/>
      </w:r>
    </w:p>
    <w:p w:rsidR="00AD19EE" w:rsidRDefault="00AD19EE" w:rsidP="00AD19EE">
      <w:pPr>
        <w:pStyle w:val="Heading1"/>
      </w:pPr>
      <w:bookmarkStart w:id="10" w:name="_Toc36792988"/>
      <w:r>
        <w:lastRenderedPageBreak/>
        <w:t>Similar Shapes</w:t>
      </w:r>
      <w:bookmarkEnd w:id="10"/>
    </w:p>
    <w:p w:rsidR="00AD19EE" w:rsidRDefault="00AD19EE" w:rsidP="00AD19EE">
      <w:r>
        <w:t>By drawing both triangles separately, work out the missing lengths in these diagrams.</w:t>
      </w:r>
    </w:p>
    <w:p w:rsidR="00AD19EE" w:rsidRDefault="00AD19EE" w:rsidP="00AD19EE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F77C7EB" wp14:editId="713D65F3">
            <wp:simplePos x="0" y="0"/>
            <wp:positionH relativeFrom="column">
              <wp:posOffset>2935605</wp:posOffset>
            </wp:positionH>
            <wp:positionV relativeFrom="paragraph">
              <wp:posOffset>100965</wp:posOffset>
            </wp:positionV>
            <wp:extent cx="2637790" cy="1456690"/>
            <wp:effectExtent l="0" t="0" r="0" b="0"/>
            <wp:wrapSquare wrapText="bothSides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7790" cy="1456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eastAsiaTheme="minorEastAsia" w:hAnsi="Comic Sans MS"/>
          <w:noProof/>
          <w:sz w:val="24"/>
          <w:szCs w:val="28"/>
          <w:lang w:eastAsia="en-GB"/>
        </w:rPr>
        <w:drawing>
          <wp:inline distT="0" distB="0" distL="0" distR="0" wp14:anchorId="5B7D047A" wp14:editId="6621970E">
            <wp:extent cx="2147977" cy="1552755"/>
            <wp:effectExtent l="0" t="0" r="508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25" t="50225" r="34757" b="1496"/>
                    <a:stretch/>
                  </pic:blipFill>
                  <pic:spPr bwMode="auto">
                    <a:xfrm>
                      <a:off x="0" y="0"/>
                      <a:ext cx="2150363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19EE" w:rsidRDefault="00AD19EE" w:rsidP="00AD19EE">
      <w:pPr>
        <w:rPr>
          <w:b/>
          <w:u w:val="single"/>
        </w:rPr>
      </w:pPr>
    </w:p>
    <w:p w:rsidR="00AD19EE" w:rsidRDefault="00AD19EE" w:rsidP="00AD19EE">
      <w:r>
        <w:t>By drawing both triangles separately, work out the missing lengths in these diagrams.</w:t>
      </w:r>
    </w:p>
    <w:p w:rsidR="00AD19EE" w:rsidRDefault="00AD19EE" w:rsidP="00AD19EE">
      <w:r>
        <w:rPr>
          <w:rFonts w:ascii="Comic Sans MS" w:eastAsiaTheme="minorEastAsia" w:hAnsi="Comic Sans MS"/>
          <w:noProof/>
          <w:sz w:val="24"/>
          <w:szCs w:val="28"/>
          <w:lang w:eastAsia="en-GB"/>
        </w:rPr>
        <w:drawing>
          <wp:inline distT="0" distB="0" distL="0" distR="0" wp14:anchorId="31ACF304" wp14:editId="52F3AEC1">
            <wp:extent cx="2387708" cy="2279177"/>
            <wp:effectExtent l="0" t="0" r="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225" r="71576" b="1496"/>
                    <a:stretch/>
                  </pic:blipFill>
                  <pic:spPr bwMode="auto">
                    <a:xfrm>
                      <a:off x="0" y="0"/>
                      <a:ext cx="2407670" cy="229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19EE" w:rsidRPr="005338E0" w:rsidRDefault="00AD19EE" w:rsidP="00AD19EE"/>
    <w:p w:rsidR="00AD19EE" w:rsidRDefault="00AD19EE" w:rsidP="00AD19EE">
      <w:r>
        <w:rPr>
          <w:rFonts w:ascii="Comic Sans MS" w:eastAsiaTheme="minorEastAsia" w:hAnsi="Comic Sans MS"/>
          <w:noProof/>
          <w:sz w:val="24"/>
          <w:szCs w:val="28"/>
          <w:lang w:eastAsia="en-GB"/>
        </w:rPr>
        <w:drawing>
          <wp:inline distT="0" distB="0" distL="0" distR="0" wp14:anchorId="6983F4D5" wp14:editId="06547D9A">
            <wp:extent cx="2497540" cy="2350274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00" b="49776"/>
                    <a:stretch/>
                  </pic:blipFill>
                  <pic:spPr bwMode="auto">
                    <a:xfrm>
                      <a:off x="0" y="0"/>
                      <a:ext cx="2497300" cy="2350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19EE" w:rsidRPr="00AD19EE" w:rsidRDefault="00AD19EE" w:rsidP="00AD19EE"/>
    <w:sectPr w:rsidR="00AD19EE" w:rsidRPr="00AD1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45ACB"/>
    <w:multiLevelType w:val="hybridMultilevel"/>
    <w:tmpl w:val="F230C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B0310D"/>
    <w:multiLevelType w:val="hybridMultilevel"/>
    <w:tmpl w:val="283037E4"/>
    <w:lvl w:ilvl="0" w:tplc="52E0E19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68380623"/>
    <w:multiLevelType w:val="hybridMultilevel"/>
    <w:tmpl w:val="CE261F04"/>
    <w:lvl w:ilvl="0" w:tplc="4A7A85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87F"/>
    <w:rsid w:val="000E0B99"/>
    <w:rsid w:val="000E5B27"/>
    <w:rsid w:val="001C4FFA"/>
    <w:rsid w:val="00383EC8"/>
    <w:rsid w:val="003C2A70"/>
    <w:rsid w:val="00505779"/>
    <w:rsid w:val="0067508B"/>
    <w:rsid w:val="00686CE7"/>
    <w:rsid w:val="00745B76"/>
    <w:rsid w:val="00760C31"/>
    <w:rsid w:val="007A20AA"/>
    <w:rsid w:val="007A29A0"/>
    <w:rsid w:val="008421C1"/>
    <w:rsid w:val="0089287F"/>
    <w:rsid w:val="00A84ECF"/>
    <w:rsid w:val="00AD19EE"/>
    <w:rsid w:val="00BA289E"/>
    <w:rsid w:val="00DD62A5"/>
    <w:rsid w:val="00E31A5E"/>
    <w:rsid w:val="00EC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5CF2E"/>
  <w15:chartTrackingRefBased/>
  <w15:docId w15:val="{3451B2D6-B272-4437-A658-25CD18152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50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508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indent1">
    <w:name w:val="indent1"/>
    <w:basedOn w:val="Normal"/>
    <w:uiPriority w:val="99"/>
    <w:rsid w:val="00EC7443"/>
    <w:pPr>
      <w:widowControl w:val="0"/>
      <w:autoSpaceDE w:val="0"/>
      <w:autoSpaceDN w:val="0"/>
      <w:adjustRightInd w:val="0"/>
      <w:spacing w:before="240" w:after="0" w:line="240" w:lineRule="auto"/>
      <w:ind w:left="1134" w:right="567" w:hanging="567"/>
    </w:pPr>
    <w:rPr>
      <w:rFonts w:ascii="Times New Roman" w:eastAsiaTheme="minorEastAsia" w:hAnsi="Times New Roman" w:cs="Times New Roman"/>
      <w:lang w:eastAsia="en-GB"/>
    </w:rPr>
  </w:style>
  <w:style w:type="paragraph" w:customStyle="1" w:styleId="right">
    <w:name w:val="right"/>
    <w:basedOn w:val="Normal"/>
    <w:uiPriority w:val="99"/>
    <w:rsid w:val="00EC7443"/>
    <w:pPr>
      <w:widowControl w:val="0"/>
      <w:autoSpaceDE w:val="0"/>
      <w:autoSpaceDN w:val="0"/>
      <w:adjustRightInd w:val="0"/>
      <w:spacing w:before="240" w:after="0" w:line="240" w:lineRule="auto"/>
      <w:ind w:right="1134"/>
      <w:jc w:val="right"/>
    </w:pPr>
    <w:rPr>
      <w:rFonts w:ascii="Times New Roman" w:eastAsiaTheme="minorEastAsia" w:hAnsi="Times New Roman" w:cs="Times New Roman"/>
      <w:lang w:eastAsia="en-GB"/>
    </w:rPr>
  </w:style>
  <w:style w:type="paragraph" w:customStyle="1" w:styleId="question">
    <w:name w:val="question"/>
    <w:basedOn w:val="Normal"/>
    <w:uiPriority w:val="99"/>
    <w:rsid w:val="00EC7443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Times New Roman" w:eastAsiaTheme="minorEastAsia" w:hAnsi="Times New Roman" w:cs="Times New Roman"/>
      <w:lang w:eastAsia="en-GB"/>
    </w:rPr>
  </w:style>
  <w:style w:type="character" w:customStyle="1" w:styleId="A16">
    <w:name w:val="A16"/>
    <w:basedOn w:val="DefaultParagraphFont"/>
    <w:uiPriority w:val="99"/>
    <w:rsid w:val="00EC7443"/>
    <w:rPr>
      <w:rFonts w:cs="Times New Roman"/>
      <w:sz w:val="15"/>
      <w:szCs w:val="15"/>
    </w:rPr>
  </w:style>
  <w:style w:type="paragraph" w:styleId="ListParagraph">
    <w:name w:val="List Paragraph"/>
    <w:basedOn w:val="Normal"/>
    <w:uiPriority w:val="34"/>
    <w:qFormat/>
    <w:rsid w:val="00383EC8"/>
    <w:pPr>
      <w:ind w:left="720"/>
      <w:contextualSpacing/>
    </w:pPr>
  </w:style>
  <w:style w:type="table" w:styleId="TableGrid">
    <w:name w:val="Table Grid"/>
    <w:basedOn w:val="TableNormal"/>
    <w:uiPriority w:val="59"/>
    <w:rsid w:val="000E0B9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7A20AA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A20A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A20A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8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5" Type="http://schemas.openxmlformats.org/officeDocument/2006/relationships/image" Target="media/image20.wmf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oleObject" Target="embeddings/oleObject2.bin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1.wmf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DCD45-4EE4-4DCE-AF40-AF52F3E42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522F39C1.dotm</Template>
  <TotalTime>59</TotalTime>
  <Pages>12</Pages>
  <Words>687</Words>
  <Characters>3442</Characters>
  <Application>Microsoft Office Word</Application>
  <DocSecurity>0</DocSecurity>
  <Lines>344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OECD</Company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HOULDSWORTH Lawrence, EDU/ECS</dc:creator>
  <cp:keywords/>
  <dc:description/>
  <cp:lastModifiedBy>HOULDSWORTH Lawrence, EDU/ECS</cp:lastModifiedBy>
  <cp:revision>5</cp:revision>
  <dcterms:created xsi:type="dcterms:W3CDTF">2020-04-02T12:08:00Z</dcterms:created>
  <dcterms:modified xsi:type="dcterms:W3CDTF">2020-04-03T05:56:00Z</dcterms:modified>
</cp:coreProperties>
</file>