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41648743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B2625C" w:rsidRDefault="00B2625C">
          <w:pPr>
            <w:pStyle w:val="TOCHeading"/>
          </w:pPr>
          <w:r>
            <w:t>Contents</w:t>
          </w:r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792749" w:history="1">
            <w:r w:rsidRPr="001243E5">
              <w:rPr>
                <w:rStyle w:val="Hyperlink"/>
                <w:noProof/>
              </w:rPr>
              <w:t>Working with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0" w:history="1">
            <w:r w:rsidRPr="001243E5">
              <w:rPr>
                <w:rStyle w:val="Hyperlink"/>
                <w:noProof/>
              </w:rPr>
              <w:t>Working with Time Series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1" w:history="1">
            <w:r w:rsidRPr="001243E5">
              <w:rPr>
                <w:rStyle w:val="Hyperlink"/>
                <w:noProof/>
              </w:rPr>
              <w:t>Forming Expressions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2" w:history="1">
            <w:r w:rsidRPr="001243E5">
              <w:rPr>
                <w:rStyle w:val="Hyperlink"/>
                <w:noProof/>
              </w:rPr>
              <w:t>Working with Recipes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3" w:history="1">
            <w:r w:rsidRPr="001243E5">
              <w:rPr>
                <w:rStyle w:val="Hyperlink"/>
                <w:noProof/>
              </w:rPr>
              <w:t>Substituting into Formulae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4" w:history="1">
            <w:r w:rsidRPr="001243E5">
              <w:rPr>
                <w:rStyle w:val="Hyperlink"/>
                <w:noProof/>
              </w:rPr>
              <w:t>Working with Two Way Data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5" w:history="1">
            <w:r w:rsidRPr="001243E5">
              <w:rPr>
                <w:rStyle w:val="Hyperlink"/>
                <w:noProof/>
              </w:rPr>
              <w:t>Working with Averages from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6" w:history="1">
            <w:r w:rsidRPr="001243E5">
              <w:rPr>
                <w:rStyle w:val="Hyperlink"/>
                <w:noProof/>
              </w:rPr>
              <w:t>Working with Area and Volume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7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8" w:history="1">
            <w:r w:rsidRPr="001243E5">
              <w:rPr>
                <w:rStyle w:val="Hyperlink"/>
                <w:noProof/>
              </w:rPr>
              <w:t>Working with Probability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59" w:history="1">
            <w:r w:rsidRPr="001243E5">
              <w:rPr>
                <w:rStyle w:val="Hyperlink"/>
                <w:noProof/>
              </w:rPr>
              <w:t>Working with Algebra in Shapes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0" w:history="1">
            <w:r w:rsidRPr="001243E5">
              <w:rPr>
                <w:rStyle w:val="Hyperlink"/>
                <w:noProof/>
              </w:rPr>
              <w:t>Solving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1" w:history="1">
            <w:r w:rsidRPr="001243E5">
              <w:rPr>
                <w:rStyle w:val="Hyperlink"/>
                <w:noProof/>
                <w:lang w:val="fr-FR"/>
              </w:rPr>
              <w:t>Circumferences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2" w:history="1">
            <w:r w:rsidRPr="001243E5">
              <w:rPr>
                <w:rStyle w:val="Hyperlink"/>
                <w:noProof/>
                <w:lang w:val="fr-FR"/>
              </w:rPr>
              <w:t>Working with Fractions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3" w:history="1">
            <w:r w:rsidRPr="001243E5">
              <w:rPr>
                <w:rStyle w:val="Hyperlink"/>
                <w:noProof/>
              </w:rPr>
              <w:t>Angles in Parallel Lines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4" w:history="1">
            <w:r w:rsidRPr="001243E5">
              <w:rPr>
                <w:rStyle w:val="Hyperlink"/>
                <w:noProof/>
              </w:rPr>
              <w:t>Pythagoras’ Theorem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5" w:history="1">
            <w:r w:rsidRPr="001243E5">
              <w:rPr>
                <w:rStyle w:val="Hyperlink"/>
                <w:noProof/>
              </w:rPr>
              <w:t>Volume of a Prism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6" w:history="1">
            <w:r w:rsidRPr="001243E5">
              <w:rPr>
                <w:rStyle w:val="Hyperlink"/>
                <w:noProof/>
              </w:rPr>
              <w:t>Dividing into Ratios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7" w:history="1">
            <w:r w:rsidRPr="001243E5">
              <w:rPr>
                <w:rStyle w:val="Hyperlink"/>
                <w:noProof/>
              </w:rPr>
              <w:t>Simultaneous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68" w:history="1">
            <w:r w:rsidRPr="001243E5">
              <w:rPr>
                <w:rStyle w:val="Hyperlink"/>
                <w:noProof/>
              </w:rPr>
              <w:t>Similar Shapes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625C" w:rsidRDefault="00B2625C">
          <w:r>
            <w:rPr>
              <w:b/>
              <w:bCs/>
              <w:noProof/>
            </w:rPr>
            <w:fldChar w:fldCharType="end"/>
          </w:r>
        </w:p>
      </w:sdtContent>
    </w:sdt>
    <w:p w:rsidR="00B2625C" w:rsidRDefault="00B2625C" w:rsidP="007A4319">
      <w:pPr>
        <w:pStyle w:val="Heading1"/>
      </w:pPr>
    </w:p>
    <w:p w:rsidR="00B2625C" w:rsidRDefault="00B2625C" w:rsidP="00B2625C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:rsidR="00CD0DD4" w:rsidRDefault="007A4319" w:rsidP="007A4319">
      <w:pPr>
        <w:pStyle w:val="Heading1"/>
      </w:pPr>
      <w:bookmarkStart w:id="0" w:name="_Toc36792749"/>
      <w:r>
        <w:lastRenderedPageBreak/>
        <w:t>Working with Ratio</w:t>
      </w:r>
      <w:bookmarkEnd w:id="0"/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B2D7377" wp14:editId="39B351BB">
            <wp:extent cx="5731510" cy="1192530"/>
            <wp:effectExtent l="0" t="0" r="254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F5340EF" wp14:editId="27EEEE09">
            <wp:extent cx="6363002" cy="37814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9465" cy="378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319" w:rsidRDefault="007A4319" w:rsidP="007A431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A4319" w:rsidRDefault="007A4319" w:rsidP="007A4319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A4319" w:rsidRPr="008F1F08" w:rsidRDefault="007A4319" w:rsidP="007A4319">
      <w:pPr>
        <w:autoSpaceDE w:val="0"/>
        <w:autoSpaceDN w:val="0"/>
        <w:adjustRightInd w:val="0"/>
      </w:pPr>
      <w:r w:rsidRPr="000B4FFA">
        <w:rPr>
          <w:rFonts w:ascii="Times New Roman" w:hAnsi="Times New Roman"/>
          <w:sz w:val="24"/>
          <w:szCs w:val="24"/>
        </w:rPr>
        <w:lastRenderedPageBreak/>
        <w:t xml:space="preserve">Liam, Sarah and Emily shared some money in the ratio </w:t>
      </w:r>
      <w:proofErr w:type="gramStart"/>
      <w:r w:rsidRPr="000B4FFA">
        <w:rPr>
          <w:rFonts w:ascii="Times New Roman" w:hAnsi="Times New Roman"/>
          <w:sz w:val="24"/>
          <w:szCs w:val="24"/>
        </w:rPr>
        <w:t>2 :</w:t>
      </w:r>
      <w:proofErr w:type="gramEnd"/>
      <w:r w:rsidRPr="000B4FFA">
        <w:rPr>
          <w:rFonts w:ascii="Times New Roman" w:hAnsi="Times New Roman"/>
          <w:sz w:val="24"/>
          <w:szCs w:val="24"/>
        </w:rPr>
        <w:t xml:space="preserve"> 3 : 7.</w:t>
      </w:r>
    </w:p>
    <w:p w:rsidR="007A4319" w:rsidRPr="000B4FFA" w:rsidRDefault="007A4319" w:rsidP="007A4319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B4FFA">
        <w:rPr>
          <w:rFonts w:ascii="Times New Roman" w:hAnsi="Times New Roman"/>
          <w:sz w:val="24"/>
          <w:szCs w:val="24"/>
        </w:rPr>
        <w:t>Emily got £80 more than Liam.</w:t>
      </w:r>
    </w:p>
    <w:p w:rsidR="007A4319" w:rsidRPr="000B4FFA" w:rsidRDefault="007A4319" w:rsidP="007A431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A4319" w:rsidRDefault="007A4319" w:rsidP="007A431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B4FFA">
        <w:rPr>
          <w:rFonts w:ascii="Times New Roman" w:hAnsi="Times New Roman"/>
          <w:sz w:val="24"/>
          <w:szCs w:val="24"/>
        </w:rPr>
        <w:t>How much money did Sarah get?</w:t>
      </w:r>
    </w:p>
    <w:p w:rsidR="007A4319" w:rsidRPr="000B4FFA" w:rsidRDefault="007A4319" w:rsidP="007A431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A4319" w:rsidRDefault="007A4319" w:rsidP="007A4319"/>
    <w:p w:rsidR="007A4319" w:rsidRDefault="007A4319" w:rsidP="007A4319">
      <w:r>
        <w:rPr>
          <w:noProof/>
          <w:lang w:eastAsia="en-GB"/>
        </w:rPr>
        <w:drawing>
          <wp:inline distT="0" distB="0" distL="0" distR="0" wp14:anchorId="21A71AC9" wp14:editId="22BB60D2">
            <wp:extent cx="5731510" cy="37338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8205"/>
                    <a:stretch/>
                  </pic:blipFill>
                  <pic:spPr bwMode="auto">
                    <a:xfrm>
                      <a:off x="0" y="0"/>
                      <a:ext cx="5731510" cy="373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4319" w:rsidRDefault="007A4319" w:rsidP="007A4319"/>
    <w:p w:rsidR="007A4319" w:rsidRDefault="007A4319" w:rsidP="007A4319">
      <w:pPr>
        <w:pStyle w:val="Heading1"/>
      </w:pPr>
      <w:bookmarkStart w:id="1" w:name="_Toc36792750"/>
      <w:r>
        <w:lastRenderedPageBreak/>
        <w:t>Working with Time Series Graphs</w:t>
      </w:r>
      <w:bookmarkEnd w:id="1"/>
    </w:p>
    <w:p w:rsidR="007A4319" w:rsidRDefault="007A4319" w:rsidP="007A4319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68E0D29B" wp14:editId="13FC74C7">
            <wp:extent cx="6054201" cy="3347049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8656" cy="335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319" w:rsidRDefault="007A4319" w:rsidP="007A4319">
      <w:r>
        <w:t>Which was the biggest year for number of sites?</w:t>
      </w:r>
    </w:p>
    <w:p w:rsidR="007A4319" w:rsidRDefault="007A4319" w:rsidP="007A4319"/>
    <w:p w:rsidR="007A4319" w:rsidRDefault="007A4319" w:rsidP="007A4319">
      <w:r>
        <w:t>Approximately how many sites were there in 2005?</w:t>
      </w:r>
    </w:p>
    <w:p w:rsidR="007A4319" w:rsidRDefault="007A4319" w:rsidP="007A4319"/>
    <w:p w:rsidR="007A4319" w:rsidRDefault="007A4319" w:rsidP="007A4319">
      <w:r>
        <w:t>Between which years did the number of sits go up the most?</w:t>
      </w:r>
    </w:p>
    <w:p w:rsidR="007A4319" w:rsidRDefault="007A4319" w:rsidP="007A4319"/>
    <w:p w:rsidR="007A4319" w:rsidRDefault="007A4319" w:rsidP="007A4319">
      <w:r>
        <w:t>Can you describe the pattern on the graph?</w:t>
      </w:r>
    </w:p>
    <w:p w:rsidR="007A4319" w:rsidRDefault="007A4319" w:rsidP="007A4319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7A4319" w:rsidRDefault="007A4319" w:rsidP="007A4319">
      <w:pPr>
        <w:rPr>
          <w:b/>
        </w:rPr>
      </w:pPr>
      <w:r>
        <w:rPr>
          <w:b/>
        </w:rPr>
        <w:t>………….………………………………………………………………………………….………………………………………………………</w:t>
      </w:r>
    </w:p>
    <w:p w:rsidR="007A4319" w:rsidRDefault="007A4319" w:rsidP="007A4319">
      <w:pPr>
        <w:rPr>
          <w:b/>
        </w:rPr>
      </w:pPr>
      <w:r>
        <w:rPr>
          <w:b/>
        </w:rPr>
        <w:t>………………………….………………………………………………………………………………….………………………………………</w:t>
      </w:r>
    </w:p>
    <w:p w:rsidR="007A4319" w:rsidRPr="00D80C24" w:rsidRDefault="007A4319" w:rsidP="007A4319">
      <w:r>
        <w:rPr>
          <w:b/>
        </w:rPr>
        <w:t>………………………………………….………………………………………………………………………………….……………………..</w:t>
      </w:r>
    </w:p>
    <w:p w:rsidR="007A4319" w:rsidRDefault="007A4319" w:rsidP="007A4319">
      <w:pPr>
        <w:rPr>
          <w:b/>
        </w:rPr>
      </w:pPr>
      <w:r>
        <w:rPr>
          <w:b/>
        </w:rPr>
        <w:br w:type="page"/>
      </w:r>
    </w:p>
    <w:p w:rsidR="007A4319" w:rsidRDefault="007A4319" w:rsidP="007A4319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6CBC9C62" wp14:editId="1AC83FB5">
            <wp:extent cx="5153025" cy="46927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068"/>
                    <a:stretch/>
                  </pic:blipFill>
                  <pic:spPr bwMode="auto">
                    <a:xfrm>
                      <a:off x="0" y="0"/>
                      <a:ext cx="5153025" cy="4692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4319" w:rsidRDefault="007A4319" w:rsidP="007A4319">
      <w:pPr>
        <w:rPr>
          <w:b/>
        </w:rPr>
      </w:pPr>
    </w:p>
    <w:p w:rsidR="007A4319" w:rsidRDefault="007A4319" w:rsidP="007A4319">
      <w:r w:rsidRPr="00A1031A">
        <w:t>Can you compare the</w:t>
      </w:r>
      <w:r>
        <w:t xml:space="preserve"> two graphs?</w:t>
      </w:r>
    </w:p>
    <w:p w:rsidR="007A4319" w:rsidRDefault="007A4319" w:rsidP="007A4319"/>
    <w:p w:rsidR="007A4319" w:rsidRPr="00A1031A" w:rsidRDefault="007A4319" w:rsidP="007A4319">
      <w:r>
        <w:t>Can you find the two means?</w:t>
      </w:r>
    </w:p>
    <w:p w:rsidR="007A4319" w:rsidRDefault="007A4319" w:rsidP="007A4319"/>
    <w:p w:rsidR="007A4319" w:rsidRDefault="007A4319" w:rsidP="007A4319">
      <w:pPr>
        <w:pStyle w:val="Heading1"/>
      </w:pPr>
      <w:bookmarkStart w:id="2" w:name="_Toc36792751"/>
      <w:r>
        <w:t>Forming Expressions</w:t>
      </w:r>
      <w:bookmarkEnd w:id="2"/>
    </w:p>
    <w:p w:rsidR="007A4319" w:rsidRPr="002B0277" w:rsidRDefault="007A4319" w:rsidP="007A4319">
      <w:pPr>
        <w:rPr>
          <w:sz w:val="28"/>
        </w:rPr>
      </w:pPr>
      <w:r w:rsidRPr="002B0277">
        <w:rPr>
          <w:sz w:val="28"/>
        </w:rPr>
        <w:t xml:space="preserve">James has </w:t>
      </w:r>
      <w:r w:rsidRPr="002B0277">
        <w:rPr>
          <w:i/>
          <w:sz w:val="28"/>
        </w:rPr>
        <w:t>y</w:t>
      </w:r>
      <w:r w:rsidRPr="002B0277">
        <w:rPr>
          <w:sz w:val="28"/>
        </w:rPr>
        <w:t xml:space="preserve"> sweets in a bag. Samantha has got 6 more sweets than James. Mark has got 3 less sweets than James. </w:t>
      </w:r>
      <w:proofErr w:type="spellStart"/>
      <w:r w:rsidRPr="002B0277">
        <w:rPr>
          <w:sz w:val="28"/>
        </w:rPr>
        <w:t>Marwa</w:t>
      </w:r>
      <w:proofErr w:type="spellEnd"/>
      <w:r w:rsidRPr="002B0277">
        <w:rPr>
          <w:sz w:val="28"/>
        </w:rPr>
        <w:t xml:space="preserve"> has got twice as many sweets as James.</w:t>
      </w:r>
    </w:p>
    <w:p w:rsidR="007A4319" w:rsidRPr="002B0277" w:rsidRDefault="007A4319" w:rsidP="007A4319">
      <w:pPr>
        <w:rPr>
          <w:sz w:val="28"/>
        </w:rPr>
      </w:pPr>
      <w:r w:rsidRPr="002B0277">
        <w:rPr>
          <w:sz w:val="28"/>
        </w:rPr>
        <w:t>Write an expression for how many sweets Samantha, Mark and Simon have.</w:t>
      </w:r>
    </w:p>
    <w:p w:rsidR="007A4319" w:rsidRPr="002B0277" w:rsidRDefault="007A4319" w:rsidP="007A4319">
      <w:pPr>
        <w:rPr>
          <w:sz w:val="28"/>
        </w:rPr>
      </w:pPr>
      <w:r w:rsidRPr="002B0277">
        <w:rPr>
          <w:sz w:val="28"/>
        </w:rPr>
        <w:t>Samantha has:</w:t>
      </w:r>
      <w:r w:rsidR="00A3556E">
        <w:rPr>
          <w:sz w:val="28"/>
        </w:rPr>
        <w:br/>
      </w:r>
      <w:r w:rsidRPr="002B0277">
        <w:rPr>
          <w:sz w:val="28"/>
        </w:rPr>
        <w:t>Mark has:</w:t>
      </w:r>
      <w:r w:rsidR="00A3556E">
        <w:rPr>
          <w:sz w:val="28"/>
        </w:rPr>
        <w:br/>
      </w:r>
      <w:bookmarkStart w:id="3" w:name="_GoBack"/>
      <w:bookmarkEnd w:id="3"/>
      <w:proofErr w:type="spellStart"/>
      <w:r w:rsidRPr="002B0277">
        <w:rPr>
          <w:sz w:val="28"/>
        </w:rPr>
        <w:t>Marwa</w:t>
      </w:r>
      <w:proofErr w:type="spellEnd"/>
      <w:r w:rsidRPr="002B0277">
        <w:rPr>
          <w:sz w:val="28"/>
        </w:rPr>
        <w:t xml:space="preserve"> has:</w:t>
      </w:r>
    </w:p>
    <w:p w:rsidR="007A4319" w:rsidRDefault="007A4319" w:rsidP="007A4319"/>
    <w:p w:rsidR="007A4319" w:rsidRDefault="007A4319" w:rsidP="007A4319"/>
    <w:p w:rsidR="007A4319" w:rsidRPr="002B0277" w:rsidRDefault="007A4319" w:rsidP="007A4319">
      <w:pPr>
        <w:rPr>
          <w:sz w:val="28"/>
        </w:rPr>
      </w:pPr>
      <w:r w:rsidRPr="002B0277">
        <w:rPr>
          <w:sz w:val="28"/>
        </w:rPr>
        <w:t xml:space="preserve">Stephen has some </w:t>
      </w:r>
      <w:r w:rsidRPr="002B0277">
        <w:rPr>
          <w:i/>
          <w:sz w:val="28"/>
        </w:rPr>
        <w:t>b</w:t>
      </w:r>
      <w:r w:rsidRPr="002B0277">
        <w:rPr>
          <w:sz w:val="28"/>
        </w:rPr>
        <w:t xml:space="preserve"> amount of CDs. Write an expression for each person’s CDs using the information below.</w:t>
      </w:r>
    </w:p>
    <w:p w:rsidR="007A4319" w:rsidRDefault="007A4319" w:rsidP="007A4319">
      <w:pPr>
        <w:rPr>
          <w:sz w:val="28"/>
        </w:rPr>
      </w:pPr>
      <w:r w:rsidRPr="002B0277">
        <w:rPr>
          <w:sz w:val="28"/>
        </w:rPr>
        <w:t xml:space="preserve">Sharon has 3 times as many </w:t>
      </w:r>
      <w:r>
        <w:rPr>
          <w:sz w:val="28"/>
        </w:rPr>
        <w:t>CDs</w:t>
      </w:r>
      <w:r w:rsidRPr="002B0277">
        <w:rPr>
          <w:sz w:val="28"/>
        </w:rPr>
        <w:t xml:space="preserve"> as Stephen. Sha</w:t>
      </w:r>
      <w:r>
        <w:rPr>
          <w:sz w:val="28"/>
        </w:rPr>
        <w:t>r</w:t>
      </w:r>
      <w:r w:rsidRPr="002B0277">
        <w:rPr>
          <w:sz w:val="28"/>
        </w:rPr>
        <w:t>on has:</w:t>
      </w:r>
      <w:r>
        <w:rPr>
          <w:sz w:val="28"/>
        </w:rPr>
        <w:br/>
      </w:r>
    </w:p>
    <w:p w:rsidR="007A4319" w:rsidRDefault="007A4319" w:rsidP="007A4319">
      <w:pPr>
        <w:rPr>
          <w:sz w:val="28"/>
        </w:rPr>
      </w:pPr>
      <w:r>
        <w:rPr>
          <w:sz w:val="28"/>
        </w:rPr>
        <w:t>Frank has 2 less CDs than Sharon. Sharon has:</w:t>
      </w:r>
    </w:p>
    <w:p w:rsidR="007A4319" w:rsidRDefault="007A4319" w:rsidP="007A4319">
      <w:pPr>
        <w:rPr>
          <w:sz w:val="28"/>
        </w:rPr>
      </w:pPr>
      <w:r>
        <w:rPr>
          <w:sz w:val="28"/>
        </w:rPr>
        <w:br/>
        <w:t>Simon has 4 more CDs than Stephen. Simon has:</w:t>
      </w:r>
    </w:p>
    <w:p w:rsidR="007A4319" w:rsidRDefault="007A4319" w:rsidP="007A4319">
      <w:pPr>
        <w:rPr>
          <w:sz w:val="28"/>
        </w:rPr>
      </w:pPr>
      <w:r>
        <w:rPr>
          <w:sz w:val="28"/>
        </w:rPr>
        <w:br/>
      </w:r>
      <w:proofErr w:type="spellStart"/>
      <w:r>
        <w:rPr>
          <w:sz w:val="28"/>
        </w:rPr>
        <w:t>Mehzabin</w:t>
      </w:r>
      <w:proofErr w:type="spellEnd"/>
      <w:r>
        <w:rPr>
          <w:sz w:val="28"/>
        </w:rPr>
        <w:t xml:space="preserve"> has 3 more CDs than Sharon:</w:t>
      </w:r>
    </w:p>
    <w:p w:rsidR="007A4319" w:rsidRDefault="007A4319" w:rsidP="007A4319"/>
    <w:p w:rsidR="007A4319" w:rsidRDefault="007A4319" w:rsidP="007A4319"/>
    <w:p w:rsidR="007A4319" w:rsidRDefault="007A4319" w:rsidP="007A4319"/>
    <w:p w:rsidR="007A4319" w:rsidRDefault="007A4319" w:rsidP="007A4319">
      <w:pPr>
        <w:rPr>
          <w:sz w:val="28"/>
        </w:rPr>
      </w:pPr>
      <w:r>
        <w:rPr>
          <w:sz w:val="28"/>
        </w:rPr>
        <w:t xml:space="preserve">The Number 30 bus can carry </w:t>
      </w:r>
      <w:r>
        <w:rPr>
          <w:i/>
          <w:sz w:val="28"/>
        </w:rPr>
        <w:t xml:space="preserve">x </w:t>
      </w:r>
      <w:r>
        <w:rPr>
          <w:sz w:val="28"/>
        </w:rPr>
        <w:t xml:space="preserve">people. The Number 25 carries 8 less people than the Number 30. The Number 8 carries 2 times as many people as the Number 25. </w:t>
      </w:r>
    </w:p>
    <w:p w:rsidR="007A4319" w:rsidRDefault="007A4319" w:rsidP="007A4319">
      <w:pPr>
        <w:rPr>
          <w:sz w:val="28"/>
        </w:rPr>
      </w:pPr>
      <w:r>
        <w:rPr>
          <w:sz w:val="28"/>
        </w:rPr>
        <w:t>Write an expression for how many people the Number 8 can carry.</w:t>
      </w:r>
    </w:p>
    <w:p w:rsidR="007A4319" w:rsidRDefault="007A4319" w:rsidP="007A4319">
      <w:pPr>
        <w:rPr>
          <w:sz w:val="28"/>
        </w:rPr>
      </w:pPr>
    </w:p>
    <w:p w:rsidR="007A4319" w:rsidRDefault="007A4319" w:rsidP="007A4319">
      <w:pPr>
        <w:rPr>
          <w:sz w:val="28"/>
        </w:rPr>
      </w:pPr>
    </w:p>
    <w:p w:rsidR="007A4319" w:rsidRDefault="007A4319" w:rsidP="007A4319">
      <w:pPr>
        <w:rPr>
          <w:sz w:val="28"/>
        </w:rPr>
      </w:pPr>
      <w:r>
        <w:rPr>
          <w:sz w:val="28"/>
        </w:rPr>
        <w:t>The Number 3 carries 10 less people than the Number 8.</w:t>
      </w:r>
    </w:p>
    <w:p w:rsidR="00C00A87" w:rsidRDefault="00C00A87" w:rsidP="007A4319">
      <w:pPr>
        <w:rPr>
          <w:sz w:val="28"/>
        </w:rPr>
      </w:pPr>
    </w:p>
    <w:p w:rsidR="00C00A87" w:rsidRDefault="00C00A87" w:rsidP="00C00A87">
      <w:pPr>
        <w:pStyle w:val="Heading1"/>
      </w:pPr>
      <w:bookmarkStart w:id="4" w:name="_Toc36792752"/>
      <w:r>
        <w:lastRenderedPageBreak/>
        <w:t>Working with Recipes</w:t>
      </w:r>
      <w:bookmarkEnd w:id="4"/>
    </w:p>
    <w:p w:rsidR="00C00A87" w:rsidRDefault="00C00A87" w:rsidP="00C00A87">
      <w:r>
        <w:rPr>
          <w:noProof/>
        </w:rPr>
        <w:drawing>
          <wp:inline distT="0" distB="0" distL="0" distR="0" wp14:anchorId="7380280B" wp14:editId="168D1DCB">
            <wp:extent cx="5295900" cy="63860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5070" cy="639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A87" w:rsidRDefault="00C00A87" w:rsidP="00C00A87">
      <w:r>
        <w:br w:type="page"/>
      </w:r>
    </w:p>
    <w:p w:rsidR="00C00A87" w:rsidRDefault="00C00A87" w:rsidP="00C00A87">
      <w:r>
        <w:rPr>
          <w:noProof/>
        </w:rPr>
        <w:lastRenderedPageBreak/>
        <w:drawing>
          <wp:inline distT="0" distB="0" distL="0" distR="0" wp14:anchorId="3EBCB410" wp14:editId="68548FF1">
            <wp:extent cx="5731510" cy="35115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A87" w:rsidRDefault="00C00A87" w:rsidP="00C00A87"/>
    <w:p w:rsidR="00C00A87" w:rsidRDefault="00C00A87" w:rsidP="007A4319">
      <w:pPr>
        <w:rPr>
          <w:sz w:val="28"/>
        </w:rPr>
      </w:pPr>
      <w:r>
        <w:rPr>
          <w:noProof/>
        </w:rPr>
        <w:drawing>
          <wp:inline distT="0" distB="0" distL="0" distR="0" wp14:anchorId="4F5D8CC0" wp14:editId="52ED8089">
            <wp:extent cx="5731510" cy="1882140"/>
            <wp:effectExtent l="0" t="0" r="254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A87" w:rsidRDefault="00C00A87" w:rsidP="007A4319">
      <w:pPr>
        <w:rPr>
          <w:sz w:val="28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Jane made some almond biscuits which she sold at a fête.</w:t>
      </w: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She had:</w:t>
      </w:r>
    </w:p>
    <w:p w:rsidR="00C00A87" w:rsidRPr="002A1AD0" w:rsidRDefault="00C00A87" w:rsidP="00C00A87">
      <w:pPr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5 kg of flour</w:t>
      </w:r>
    </w:p>
    <w:p w:rsidR="00C00A87" w:rsidRPr="002A1AD0" w:rsidRDefault="00C00A87" w:rsidP="00C00A87">
      <w:pPr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3 kg of butter</w:t>
      </w:r>
    </w:p>
    <w:p w:rsidR="00C00A87" w:rsidRPr="002A1AD0" w:rsidRDefault="00C00A87" w:rsidP="00C00A87">
      <w:pPr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2.5 kg of icing sugar</w:t>
      </w:r>
    </w:p>
    <w:p w:rsidR="00C00A87" w:rsidRPr="002A1AD0" w:rsidRDefault="00C00A87" w:rsidP="00C00A87">
      <w:pPr>
        <w:autoSpaceDE w:val="0"/>
        <w:autoSpaceDN w:val="0"/>
        <w:adjustRightInd w:val="0"/>
        <w:spacing w:line="360" w:lineRule="auto"/>
        <w:ind w:firstLine="426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320 g of almonds</w:t>
      </w:r>
    </w:p>
    <w:p w:rsidR="00C00A87" w:rsidRPr="002A1AD0" w:rsidRDefault="00C00A87" w:rsidP="00C00A87">
      <w:pPr>
        <w:tabs>
          <w:tab w:val="left" w:pos="426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lastRenderedPageBreak/>
        <w:t>Here is the list of ingredients for making 24 almond biscuits.</w:t>
      </w:r>
    </w:p>
    <w:p w:rsidR="00C00A87" w:rsidRPr="002A1AD0" w:rsidRDefault="00C00A87" w:rsidP="00C00A87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3EFF2DB" wp14:editId="5744BB29">
            <wp:extent cx="2695575" cy="1323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A87" w:rsidRPr="002A1AD0" w:rsidRDefault="00C00A87" w:rsidP="00C00A87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Jane made as many almond biscuits as she could, using the ingredients she had.</w:t>
      </w:r>
    </w:p>
    <w:p w:rsidR="00C00A87" w:rsidRPr="002A1AD0" w:rsidRDefault="00C00A87" w:rsidP="00C00A87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(</w:t>
      </w:r>
      <w:r w:rsidRPr="002A1AD0">
        <w:rPr>
          <w:rFonts w:ascii="Times New Roman" w:hAnsi="Times New Roman"/>
          <w:i/>
          <w:sz w:val="24"/>
          <w:szCs w:val="24"/>
        </w:rPr>
        <w:t>a</w:t>
      </w:r>
      <w:r w:rsidRPr="002A1AD0">
        <w:rPr>
          <w:rFonts w:ascii="Times New Roman" w:hAnsi="Times New Roman"/>
          <w:sz w:val="24"/>
          <w:szCs w:val="24"/>
        </w:rPr>
        <w:t>)</w:t>
      </w:r>
      <w:r w:rsidRPr="002A1AD0">
        <w:rPr>
          <w:rFonts w:ascii="Times New Roman" w:hAnsi="Times New Roman"/>
          <w:sz w:val="24"/>
          <w:szCs w:val="24"/>
        </w:rPr>
        <w:tab/>
        <w:t>Work out how many almond biscuits she made.</w:t>
      </w: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A1AD0">
        <w:rPr>
          <w:rFonts w:ascii="Times New Roman" w:hAnsi="Times New Roman"/>
          <w:sz w:val="24"/>
          <w:szCs w:val="24"/>
        </w:rPr>
        <w:t>ane</w:t>
      </w:r>
      <w:proofErr w:type="spellEnd"/>
      <w:proofErr w:type="gramEnd"/>
      <w:r w:rsidRPr="002A1AD0">
        <w:rPr>
          <w:rFonts w:ascii="Times New Roman" w:hAnsi="Times New Roman"/>
          <w:sz w:val="24"/>
          <w:szCs w:val="24"/>
        </w:rPr>
        <w:t xml:space="preserve"> sold 70% of the biscuits she made for 25p each.</w:t>
      </w: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She sold the other 30% at 4 for 55p.</w:t>
      </w: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The ingredients Jane used cost her £45 and the total of all other costs was £27</w:t>
      </w:r>
      <w:r>
        <w:rPr>
          <w:rFonts w:ascii="Times New Roman" w:hAnsi="Times New Roman"/>
          <w:sz w:val="24"/>
          <w:szCs w:val="24"/>
        </w:rPr>
        <w:t>.</w:t>
      </w: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2A1AD0">
        <w:rPr>
          <w:rFonts w:ascii="Times New Roman" w:hAnsi="Times New Roman"/>
          <w:sz w:val="24"/>
          <w:szCs w:val="24"/>
        </w:rPr>
        <w:t>(</w:t>
      </w:r>
      <w:r w:rsidRPr="002A1AD0">
        <w:rPr>
          <w:rFonts w:ascii="Times New Roman" w:hAnsi="Times New Roman"/>
          <w:i/>
          <w:sz w:val="24"/>
          <w:szCs w:val="24"/>
        </w:rPr>
        <w:t>b</w:t>
      </w:r>
      <w:r w:rsidRPr="002A1AD0">
        <w:rPr>
          <w:rFonts w:ascii="Times New Roman" w:hAnsi="Times New Roman"/>
          <w:sz w:val="24"/>
          <w:szCs w:val="24"/>
        </w:rPr>
        <w:t>)</w:t>
      </w:r>
      <w:r w:rsidRPr="002A1AD0">
        <w:rPr>
          <w:rFonts w:ascii="Times New Roman" w:hAnsi="Times New Roman"/>
          <w:sz w:val="24"/>
          <w:szCs w:val="24"/>
        </w:rPr>
        <w:tab/>
        <w:t>Work out the percentage profit.</w:t>
      </w: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Pr="002A1AD0" w:rsidRDefault="00C00A87" w:rsidP="00C00A8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00A87" w:rsidRDefault="00C00A87" w:rsidP="00C00A87">
      <w:r w:rsidRPr="002A1AD0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C00A87" w:rsidRPr="00E75F10" w:rsidRDefault="00C00A87" w:rsidP="007A4319">
      <w:pPr>
        <w:rPr>
          <w:sz w:val="28"/>
        </w:rPr>
      </w:pPr>
    </w:p>
    <w:p w:rsidR="007A4319" w:rsidRDefault="00C00A87" w:rsidP="00C00A87">
      <w:pPr>
        <w:pStyle w:val="Heading1"/>
      </w:pPr>
      <w:bookmarkStart w:id="5" w:name="_Toc36792753"/>
      <w:r>
        <w:lastRenderedPageBreak/>
        <w:t>Substituting into Formulae</w:t>
      </w:r>
      <w:bookmarkEnd w:id="5"/>
    </w:p>
    <w:p w:rsidR="00C00A87" w:rsidRDefault="00C00A87" w:rsidP="00C00A87">
      <w:r>
        <w:rPr>
          <w:noProof/>
          <w:lang w:eastAsia="en-GB"/>
        </w:rPr>
        <w:drawing>
          <wp:inline distT="0" distB="0" distL="0" distR="0" wp14:anchorId="479735FA" wp14:editId="0EFE87FF">
            <wp:extent cx="4978683" cy="4697716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6939"/>
                    <a:stretch/>
                  </pic:blipFill>
                  <pic:spPr bwMode="auto">
                    <a:xfrm>
                      <a:off x="0" y="0"/>
                      <a:ext cx="4982835" cy="4701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A87" w:rsidRDefault="00C00A87" w:rsidP="00C00A87"/>
    <w:p w:rsidR="00C00A87" w:rsidRDefault="00C00A87" w:rsidP="00C00A87">
      <w:pPr>
        <w:pStyle w:val="Heading1"/>
      </w:pPr>
      <w:bookmarkStart w:id="6" w:name="_Toc36792754"/>
      <w:r>
        <w:t>Working with Two Way Data Tables</w:t>
      </w:r>
      <w:bookmarkEnd w:id="6"/>
    </w:p>
    <w:p w:rsidR="00C00A87" w:rsidRDefault="00C00A87" w:rsidP="00C00A8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</w:pPr>
      <w:r>
        <w:tab/>
        <w:t>60 students were born in England, Scotland or Wales.</w:t>
      </w:r>
      <w:r>
        <w:br/>
        <w:t>The two-way table shows some information about these students.</w:t>
      </w:r>
    </w:p>
    <w:tbl>
      <w:tblPr>
        <w:tblW w:w="0" w:type="auto"/>
        <w:tblInd w:w="6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50"/>
        <w:gridCol w:w="1417"/>
        <w:gridCol w:w="1418"/>
        <w:gridCol w:w="1417"/>
        <w:gridCol w:w="1560"/>
      </w:tblGrid>
      <w:tr w:rsidR="00C00A87" w:rsidTr="00E258DA">
        <w:trPr>
          <w:gridBefore w:val="1"/>
          <w:wBefore w:w="1350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England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Scotland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Wales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Total</w:t>
            </w:r>
          </w:p>
        </w:tc>
      </w:tr>
      <w:tr w:rsidR="00C00A87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Female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40</w:t>
            </w:r>
          </w:p>
        </w:tc>
      </w:tr>
      <w:tr w:rsidR="00C00A87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Male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</w:tr>
      <w:tr w:rsidR="00C00A87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A87" w:rsidRDefault="00C00A87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60</w:t>
            </w:r>
          </w:p>
        </w:tc>
      </w:tr>
    </w:tbl>
    <w:p w:rsidR="00C00A87" w:rsidRDefault="00C00A87" w:rsidP="00C00A87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(a)</w:t>
      </w:r>
      <w:r>
        <w:tab/>
        <w:t>Complete the two-way table.</w:t>
      </w:r>
    </w:p>
    <w:p w:rsidR="00C00A87" w:rsidRDefault="00C00A87" w:rsidP="00C00A87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C00A87" w:rsidRDefault="00C00A87" w:rsidP="00C00A8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 </w:t>
      </w:r>
    </w:p>
    <w:p w:rsidR="00C00A87" w:rsidRDefault="00C00A87" w:rsidP="00C00A8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>One of the students is picked at random.</w:t>
      </w:r>
    </w:p>
    <w:p w:rsidR="00C00A87" w:rsidRDefault="00C00A87" w:rsidP="00C00A87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(b)</w:t>
      </w:r>
      <w:r>
        <w:tab/>
        <w:t xml:space="preserve">Find the probability that this student is male and </w:t>
      </w:r>
      <w:r>
        <w:rPr>
          <w:b/>
          <w:bCs/>
        </w:rPr>
        <w:t xml:space="preserve">not </w:t>
      </w:r>
      <w:r>
        <w:t>born in England.</w:t>
      </w:r>
    </w:p>
    <w:p w:rsidR="00C00A87" w:rsidRDefault="00C00A87" w:rsidP="00C00A8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C00A87" w:rsidRDefault="00C00A87" w:rsidP="00C00A8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C00A87" w:rsidRDefault="00C00A87" w:rsidP="00C00A87">
      <w:pPr>
        <w:pStyle w:val="rightCharCharCha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</w:t>
      </w:r>
    </w:p>
    <w:p w:rsidR="00C00A87" w:rsidRDefault="00C00A87" w:rsidP="00C00A87"/>
    <w:p w:rsidR="00C00A87" w:rsidRDefault="00C00A87" w:rsidP="00C00A87"/>
    <w:p w:rsidR="00C00A87" w:rsidRDefault="00C00A87" w:rsidP="00C00A87">
      <w:r>
        <w:rPr>
          <w:noProof/>
        </w:rPr>
        <w:drawing>
          <wp:inline distT="0" distB="0" distL="0" distR="0" wp14:anchorId="7294EF0E" wp14:editId="56A3D343">
            <wp:extent cx="3743325" cy="2552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F55" w:rsidRDefault="00EB3F55" w:rsidP="00C00A87"/>
    <w:p w:rsidR="00EB3F55" w:rsidRDefault="00EB3F55" w:rsidP="00EB3F55">
      <w:pPr>
        <w:pStyle w:val="Heading1"/>
      </w:pPr>
      <w:bookmarkStart w:id="7" w:name="_Toc36792755"/>
      <w:r>
        <w:t>Working with Averages from Tables</w:t>
      </w:r>
      <w:bookmarkEnd w:id="7"/>
    </w:p>
    <w:p w:rsidR="00EB3F55" w:rsidRDefault="00EB3F55" w:rsidP="00EB3F55">
      <w:r>
        <w:t>The shoe sizes of some Year 7 pupils are shown in the table below.</w:t>
      </w:r>
    </w:p>
    <w:tbl>
      <w:tblPr>
        <w:tblW w:w="2627" w:type="dxa"/>
        <w:tblInd w:w="93" w:type="dxa"/>
        <w:tblLook w:val="04A0" w:firstRow="1" w:lastRow="0" w:firstColumn="1" w:lastColumn="0" w:noHBand="0" w:noVBand="1"/>
      </w:tblPr>
      <w:tblGrid>
        <w:gridCol w:w="1088"/>
        <w:gridCol w:w="1539"/>
      </w:tblGrid>
      <w:tr w:rsidR="00EB3F55" w:rsidRPr="005B5709" w:rsidTr="00E258DA">
        <w:trPr>
          <w:trHeight w:val="189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F55" w:rsidRPr="005B5709" w:rsidRDefault="00EB3F55" w:rsidP="00E258D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Shoe Size(s)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F55" w:rsidRPr="005B5709" w:rsidRDefault="00EB3F55" w:rsidP="00E258D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-190500</wp:posOffset>
                      </wp:positionV>
                      <wp:extent cx="2656205" cy="1685925"/>
                      <wp:effectExtent l="1905" t="0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620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3F55" w:rsidRDefault="00EB3F55" w:rsidP="00EB3F55">
                                  <w:r>
                                    <w:t>How many pupils were asked?</w:t>
                                  </w:r>
                                </w:p>
                                <w:p w:rsidR="00EB3F55" w:rsidRDefault="00EB3F55" w:rsidP="00EB3F55">
                                  <w:r>
                                    <w:br/>
                                    <w:t>What was the most common shoe size for pupils?</w:t>
                                  </w:r>
                                </w:p>
                                <w:p w:rsidR="00EB3F55" w:rsidRDefault="00EB3F55" w:rsidP="00EB3F55"/>
                                <w:p w:rsidR="00EB3F55" w:rsidRDefault="00EB3F55" w:rsidP="00EB3F55">
                                  <w:r>
                                    <w:t>What was the range in shoes sizes?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121.65pt;margin-top:-15pt;width:209.15pt;height:132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" stroked="f">
                      <v:textbox>
                        <w:txbxContent>
                          <w:p w:rsidR="00EB3F55" w:rsidRDefault="00EB3F55" w:rsidP="00EB3F55">
                            <w:r>
                              <w:t>How many pupils were asked?</w:t>
                            </w:r>
                          </w:p>
                          <w:p w:rsidR="00EB3F55" w:rsidRDefault="00EB3F55" w:rsidP="00EB3F55">
                            <w:r>
                              <w:br/>
                              <w:t>What was the most common shoe size for pupils?</w:t>
                            </w:r>
                          </w:p>
                          <w:p w:rsidR="00EB3F55" w:rsidRDefault="00EB3F55" w:rsidP="00EB3F55"/>
                          <w:p w:rsidR="00EB3F55" w:rsidRDefault="00EB3F55" w:rsidP="00EB3F55">
                            <w:r>
                              <w:t>What was the range in shoes sizes?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Frequency</w:t>
            </w:r>
          </w:p>
        </w:tc>
      </w:tr>
      <w:tr w:rsidR="00EB3F55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</w:t>
            </w:r>
          </w:p>
        </w:tc>
      </w:tr>
      <w:tr w:rsidR="00EB3F55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2</w:t>
            </w:r>
          </w:p>
        </w:tc>
      </w:tr>
      <w:tr w:rsidR="00EB3F55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4</w:t>
            </w:r>
          </w:p>
        </w:tc>
      </w:tr>
      <w:tr w:rsidR="00EB3F55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3</w:t>
            </w:r>
          </w:p>
        </w:tc>
      </w:tr>
      <w:tr w:rsidR="00EB3F55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F55" w:rsidRPr="005B5709" w:rsidRDefault="00EB3F55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B5709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2</w:t>
            </w:r>
          </w:p>
        </w:tc>
      </w:tr>
      <w:tr w:rsidR="00D15D8A" w:rsidRPr="005B5709" w:rsidTr="00E258DA">
        <w:trPr>
          <w:trHeight w:val="315"/>
        </w:trPr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D8A" w:rsidRPr="005B5709" w:rsidRDefault="00D15D8A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D8A" w:rsidRPr="005B5709" w:rsidRDefault="00D15D8A" w:rsidP="00E258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p w:rsidR="00BA794F" w:rsidRDefault="00BA794F" w:rsidP="00EB3F55"/>
    <w:p w:rsidR="00BA794F" w:rsidRDefault="00BA794F" w:rsidP="00BA794F">
      <w:pPr>
        <w:pStyle w:val="Heading1"/>
      </w:pPr>
      <w:bookmarkStart w:id="8" w:name="_Toc36792756"/>
      <w:r>
        <w:lastRenderedPageBreak/>
        <w:t>Working with Area and Volume</w:t>
      </w:r>
      <w:bookmarkEnd w:id="8"/>
    </w:p>
    <w:p w:rsidR="00BA794F" w:rsidRDefault="00BA794F" w:rsidP="00BA794F">
      <w:pPr>
        <w:pStyle w:val="Heading1"/>
      </w:pPr>
      <w:bookmarkStart w:id="9" w:name="_Toc36792757"/>
      <w:r>
        <w:rPr>
          <w:noProof/>
          <w:lang w:eastAsia="en-GB"/>
        </w:rPr>
        <w:drawing>
          <wp:inline distT="0" distB="0" distL="0" distR="0" wp14:anchorId="3D5964CE" wp14:editId="37C5077A">
            <wp:extent cx="5972952" cy="2299580"/>
            <wp:effectExtent l="0" t="0" r="8890" b="5715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94158" cy="230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"/>
    </w:p>
    <w:p w:rsidR="00BA794F" w:rsidRDefault="00B2625C" w:rsidP="00B2625C">
      <w:pPr>
        <w:pStyle w:val="Heading1"/>
        <w:rPr>
          <w:rFonts w:ascii="Comic Sans MS" w:hAnsi="Comic Sans MS"/>
          <w:sz w:val="20"/>
          <w:szCs w:val="20"/>
        </w:rPr>
      </w:pPr>
      <w:r w:rsidRPr="00B2625C">
        <w:rPr>
          <w:rStyle w:val="Hyperlink"/>
          <w:noProof/>
          <w:u w:val="none"/>
        </w:rPr>
        <w:drawing>
          <wp:inline distT="0" distB="0" distL="0" distR="0" wp14:anchorId="09969E8D" wp14:editId="724D402A">
            <wp:extent cx="5731510" cy="2206442"/>
            <wp:effectExtent l="0" t="0" r="2540" b="381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794F" w:rsidRPr="00FA0802">
        <w:rPr>
          <w:rFonts w:ascii="Comic Sans MS" w:hAnsi="Comic Sans MS"/>
          <w:sz w:val="20"/>
          <w:szCs w:val="20"/>
        </w:rPr>
        <w:tab/>
      </w:r>
      <w:r w:rsidR="00BA794F"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7FC7DC89" wp14:editId="316467C2">
            <wp:extent cx="3669815" cy="1828800"/>
            <wp:effectExtent l="0" t="0" r="6985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832" cy="182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94F" w:rsidRPr="00FA0802" w:rsidRDefault="00BA794F" w:rsidP="00BA794F">
      <w:pPr>
        <w:pStyle w:val="right"/>
        <w:tabs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 xml:space="preserve">Diagram </w:t>
      </w:r>
      <w:proofErr w:type="gramStart"/>
      <w:r w:rsidRPr="00FA0802">
        <w:rPr>
          <w:rFonts w:ascii="Comic Sans MS" w:hAnsi="Comic Sans MS"/>
          <w:b/>
          <w:bCs/>
          <w:sz w:val="20"/>
          <w:szCs w:val="20"/>
        </w:rPr>
        <w:t xml:space="preserve">NOT </w:t>
      </w:r>
      <w:r w:rsidRPr="00FA0802">
        <w:rPr>
          <w:rFonts w:ascii="Comic Sans MS" w:hAnsi="Comic Sans MS"/>
          <w:sz w:val="20"/>
          <w:szCs w:val="20"/>
        </w:rPr>
        <w:t xml:space="preserve"> accurately</w:t>
      </w:r>
      <w:proofErr w:type="gramEnd"/>
      <w:r w:rsidRPr="00FA0802">
        <w:rPr>
          <w:rFonts w:ascii="Comic Sans MS" w:hAnsi="Comic Sans MS"/>
          <w:sz w:val="20"/>
          <w:szCs w:val="20"/>
        </w:rPr>
        <w:t xml:space="preserve"> drawn</w:t>
      </w:r>
    </w:p>
    <w:p w:rsidR="00BA794F" w:rsidRPr="00FA0802" w:rsidRDefault="00BA794F" w:rsidP="00BA794F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Two prisms,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and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>, are mathematically similar.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volume of prism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is 12 000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3</w:t>
      </w:r>
      <w:r w:rsidRPr="00FA080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volume of prism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is 49 152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3</w:t>
      </w:r>
      <w:r w:rsidRPr="00FA080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total surface area of prism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is 9728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2</w:t>
      </w:r>
      <w:r w:rsidRPr="00FA0802">
        <w:rPr>
          <w:rFonts w:ascii="Comic Sans MS" w:hAnsi="Comic Sans MS"/>
          <w:sz w:val="20"/>
          <w:szCs w:val="20"/>
        </w:rPr>
        <w:t>.</w:t>
      </w:r>
    </w:p>
    <w:p w:rsidR="00BA794F" w:rsidRPr="00FA0802" w:rsidRDefault="00BA794F" w:rsidP="00B2625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Calculate the total surface area of prism </w:t>
      </w:r>
      <w:r w:rsidR="00B2625C">
        <w:rPr>
          <w:rFonts w:ascii="Comic Sans MS" w:hAnsi="Comic Sans MS"/>
          <w:sz w:val="20"/>
          <w:szCs w:val="20"/>
        </w:rPr>
        <w:tab/>
      </w:r>
      <w:r w:rsidRPr="00FA0802">
        <w:rPr>
          <w:rFonts w:ascii="Comic Sans MS" w:hAnsi="Comic Sans MS"/>
          <w:sz w:val="20"/>
          <w:szCs w:val="20"/>
        </w:rPr>
        <w:t>...............................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2</w:t>
      </w:r>
    </w:p>
    <w:p w:rsidR="00BA794F" w:rsidRDefault="00BA794F" w:rsidP="00BA794F">
      <w:pPr>
        <w:pStyle w:val="Heading1"/>
      </w:pPr>
      <w:r>
        <w:br w:type="page"/>
      </w:r>
    </w:p>
    <w:p w:rsidR="00EB3F55" w:rsidRDefault="00F7295C" w:rsidP="00F7295C">
      <w:pPr>
        <w:pStyle w:val="Heading1"/>
      </w:pPr>
      <w:bookmarkStart w:id="10" w:name="_Toc36792758"/>
      <w:r>
        <w:lastRenderedPageBreak/>
        <w:t>Working with Probability</w:t>
      </w:r>
      <w:bookmarkEnd w:id="10"/>
    </w:p>
    <w:p w:rsidR="00F7295C" w:rsidRDefault="00F7295C" w:rsidP="00F7295C">
      <w:r>
        <w:rPr>
          <w:noProof/>
          <w:lang w:eastAsia="en-GB"/>
        </w:rPr>
        <w:drawing>
          <wp:inline distT="0" distB="0" distL="0" distR="0" wp14:anchorId="0BB81559" wp14:editId="3017B7D9">
            <wp:extent cx="5580953" cy="2504762"/>
            <wp:effectExtent l="0" t="0" r="127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0953" cy="25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95C" w:rsidRDefault="00F7295C" w:rsidP="00F7295C"/>
    <w:p w:rsidR="00F7295C" w:rsidRDefault="00F7295C" w:rsidP="00F7295C"/>
    <w:p w:rsidR="00F7295C" w:rsidRDefault="00F7295C" w:rsidP="00F7295C">
      <w:r>
        <w:rPr>
          <w:noProof/>
          <w:lang w:eastAsia="en-GB"/>
        </w:rPr>
        <w:drawing>
          <wp:inline distT="0" distB="0" distL="0" distR="0" wp14:anchorId="7E90CCEC" wp14:editId="14126CE7">
            <wp:extent cx="5590477" cy="4466667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90477" cy="4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E83" w:rsidRDefault="00407E83" w:rsidP="00407E83">
      <w:pPr>
        <w:pStyle w:val="Heading1"/>
      </w:pPr>
      <w:bookmarkStart w:id="11" w:name="_Toc36792759"/>
      <w:r>
        <w:lastRenderedPageBreak/>
        <w:t>Working with Algebra in Shapes</w:t>
      </w:r>
      <w:bookmarkEnd w:id="11"/>
    </w:p>
    <w:p w:rsidR="00407E83" w:rsidRDefault="00407E83" w:rsidP="00407E83">
      <w:r>
        <w:rPr>
          <w:noProof/>
          <w:lang w:eastAsia="en-GB"/>
        </w:rPr>
        <w:drawing>
          <wp:inline distT="0" distB="0" distL="0" distR="0" wp14:anchorId="1ECAAC0A" wp14:editId="5A52C7EF">
            <wp:extent cx="5410200" cy="7267575"/>
            <wp:effectExtent l="0" t="0" r="0" b="9525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25C" w:rsidRDefault="00B2625C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bookmarkStart w:id="12" w:name="_Toc36792760"/>
      <w:r>
        <w:br w:type="page"/>
      </w:r>
    </w:p>
    <w:p w:rsidR="00932F02" w:rsidRDefault="00932F02" w:rsidP="00932F02">
      <w:pPr>
        <w:pStyle w:val="Heading1"/>
      </w:pPr>
      <w:r>
        <w:lastRenderedPageBreak/>
        <w:t>Solving Equations</w:t>
      </w:r>
      <w:bookmarkEnd w:id="12"/>
    </w:p>
    <w:p w:rsidR="00932F02" w:rsidRPr="005D1B0D" w:rsidRDefault="00932F02" w:rsidP="00932F02">
      <w:pPr>
        <w:rPr>
          <w:sz w:val="32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A2B4523" wp14:editId="19083BD7">
                <wp:simplePos x="0" y="0"/>
                <wp:positionH relativeFrom="column">
                  <wp:posOffset>1191260</wp:posOffset>
                </wp:positionH>
                <wp:positionV relativeFrom="paragraph">
                  <wp:posOffset>163195</wp:posOffset>
                </wp:positionV>
                <wp:extent cx="4831080" cy="1246505"/>
                <wp:effectExtent l="0" t="19050" r="7620" b="2984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1080" cy="1246505"/>
                          <a:chOff x="0" y="0"/>
                          <a:chExt cx="4831377" cy="1246554"/>
                        </a:xfrm>
                      </wpg:grpSpPr>
                      <wps:wsp>
                        <wps:cNvPr id="76" name="Pentagon 4"/>
                        <wps:cNvSpPr/>
                        <wps:spPr>
                          <a:xfrm>
                            <a:off x="558141" y="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77" name="Straight Connector 11"/>
                        <wps:cNvCnPr/>
                        <wps:spPr>
                          <a:xfrm>
                            <a:off x="0" y="285008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Straight Connector 11"/>
                        <wps:cNvCnPr/>
                        <wps:spPr>
                          <a:xfrm>
                            <a:off x="1650671" y="285008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Pentagon 4"/>
                        <wps:cNvSpPr/>
                        <wps:spPr>
                          <a:xfrm rot="10800000">
                            <a:off x="558141" y="712519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80" name="Straight Connector 11"/>
                        <wps:cNvCnPr/>
                        <wps:spPr>
                          <a:xfrm>
                            <a:off x="0" y="997527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Connector 11"/>
                        <wps:cNvCnPr/>
                        <wps:spPr>
                          <a:xfrm>
                            <a:off x="1650671" y="997527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Pentagon 4"/>
                        <wps:cNvSpPr/>
                        <wps:spPr>
                          <a:xfrm>
                            <a:off x="3182588" y="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83" name="Straight Connector 83"/>
                        <wps:cNvCnPr/>
                        <wps:spPr>
                          <a:xfrm>
                            <a:off x="2624447" y="285008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Straight Connector 11"/>
                        <wps:cNvCnPr/>
                        <wps:spPr>
                          <a:xfrm>
                            <a:off x="4275117" y="285008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Pentagon 4"/>
                        <wps:cNvSpPr/>
                        <wps:spPr>
                          <a:xfrm rot="10800000">
                            <a:off x="3182588" y="712519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86" name="Straight Connector 11"/>
                        <wps:cNvCnPr/>
                        <wps:spPr>
                          <a:xfrm>
                            <a:off x="2624447" y="985652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Straight Connector 11"/>
                        <wps:cNvCnPr/>
                        <wps:spPr>
                          <a:xfrm>
                            <a:off x="4275117" y="997527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8653C1" id="Group 75" o:spid="_x0000_s1026" style="position:absolute;margin-left:93.8pt;margin-top:12.85pt;width:380.4pt;height:98.15pt;z-index:251661312" coordsize="48313,12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"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27" type="#_x0000_t15" style="position:absolute;left:5581;width:10922;height:53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" adj="16319" filled="f" strokecolor="black [3213]" strokeweight="4pt"/>
                <v:line id="Straight Connector 11" o:spid="_x0000_s1028" style="position:absolute;visibility:visible;mso-wrap-style:square" from="0,2850" to="5562,2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" strokecolor="black [3213]" strokeweight="2pt"/>
                <v:line id="Straight Connector 11" o:spid="_x0000_s1029" style="position:absolute;visibility:visible;mso-wrap-style:square" from="16506,2850" to="22069,2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" strokecolor="black [3213]" strokeweight="2pt"/>
                <v:shape id="Pentagon 4" o:spid="_x0000_s1030" type="#_x0000_t15" style="position:absolute;left:5581;top:7125;width:10922;height:53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" adj="16319" filled="f" strokecolor="black [3213]" strokeweight="4pt"/>
                <v:line id="Straight Connector 11" o:spid="_x0000_s1031" style="position:absolute;visibility:visible;mso-wrap-style:square" from="0,9975" to="5562,9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" strokecolor="black [3213]" strokeweight="2pt"/>
                <v:line id="Straight Connector 11" o:spid="_x0000_s1032" style="position:absolute;visibility:visible;mso-wrap-style:square" from="16506,9975" to="22069,9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" strokecolor="black [3213]" strokeweight="2pt"/>
                <v:shape id="Pentagon 4" o:spid="_x0000_s1033" type="#_x0000_t15" style="position:absolute;left:31825;width:10922;height:53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" adj="16319" filled="f" strokecolor="black [3213]" strokeweight="4pt"/>
                <v:line id="Straight Connector 83" o:spid="_x0000_s1034" style="position:absolute;visibility:visible;mso-wrap-style:square" from="26244,2850" to="31807,2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" strokecolor="black [3213]" strokeweight="2pt"/>
                <v:line id="Straight Connector 11" o:spid="_x0000_s1035" style="position:absolute;visibility:visible;mso-wrap-style:square" from="42751,2850" to="48313,2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" strokecolor="black [3213]" strokeweight="2pt"/>
                <v:shape id="Pentagon 4" o:spid="_x0000_s1036" type="#_x0000_t15" style="position:absolute;left:31825;top:7125;width:10922;height:53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" adj="16319" filled="f" strokecolor="black [3213]" strokeweight="4pt"/>
                <v:line id="Straight Connector 11" o:spid="_x0000_s1037" style="position:absolute;visibility:visible;mso-wrap-style:square" from="26244,9856" to="31807,9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" strokecolor="black [3213]" strokeweight="2pt"/>
                <v:line id="Straight Connector 11" o:spid="_x0000_s1038" style="position:absolute;visibility:visible;mso-wrap-style:square" from="42751,9975" to="48313,9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" strokecolor="black [3213]" strokeweight="2pt"/>
              </v:group>
            </w:pict>
          </mc:Fallback>
        </mc:AlternateContent>
      </w:r>
      <w:r>
        <w:rPr>
          <w:sz w:val="32"/>
        </w:rPr>
        <w:t>4</w:t>
      </w:r>
      <w:r w:rsidRPr="005D1B0D">
        <w:rPr>
          <w:sz w:val="32"/>
        </w:rPr>
        <w:t xml:space="preserve">x + 3 = </w:t>
      </w:r>
      <w:r>
        <w:rPr>
          <w:sz w:val="32"/>
        </w:rPr>
        <w:t>23</w:t>
      </w:r>
      <w:r w:rsidRPr="005D1B0D">
        <w:rPr>
          <w:noProof/>
          <w:lang w:eastAsia="en-GB"/>
        </w:rPr>
        <w:t xml:space="preserve"> </w:t>
      </w:r>
    </w:p>
    <w:p w:rsidR="00932F02" w:rsidRPr="005D1B0D" w:rsidRDefault="00932F02" w:rsidP="00932F02">
      <w:pPr>
        <w:rPr>
          <w:sz w:val="32"/>
        </w:rPr>
      </w:pPr>
      <w:r>
        <w:rPr>
          <w:sz w:val="32"/>
        </w:rPr>
        <w:br/>
      </w:r>
    </w:p>
    <w:p w:rsidR="00932F02" w:rsidRDefault="00932F02" w:rsidP="00932F02">
      <w:pPr>
        <w:rPr>
          <w:sz w:val="32"/>
        </w:rPr>
      </w:pPr>
    </w:p>
    <w:p w:rsidR="00932F02" w:rsidRDefault="00932F02" w:rsidP="00932F02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  <w:t>x =</w:t>
      </w:r>
    </w:p>
    <w:p w:rsidR="00932F02" w:rsidRPr="005D1B0D" w:rsidRDefault="00932F02" w:rsidP="00932F02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BEC5EB3" wp14:editId="65F9F0B0">
                <wp:simplePos x="0" y="0"/>
                <wp:positionH relativeFrom="column">
                  <wp:posOffset>1169719</wp:posOffset>
                </wp:positionH>
                <wp:positionV relativeFrom="paragraph">
                  <wp:posOffset>165306</wp:posOffset>
                </wp:positionV>
                <wp:extent cx="4926380" cy="1246555"/>
                <wp:effectExtent l="0" t="19050" r="7620" b="29845"/>
                <wp:wrapNone/>
                <wp:docPr id="88" name="Group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6380" cy="1246555"/>
                          <a:chOff x="0" y="0"/>
                          <a:chExt cx="4926380" cy="1246555"/>
                        </a:xfrm>
                      </wpg:grpSpPr>
                      <wps:wsp>
                        <wps:cNvPr id="89" name="Pentagon 4"/>
                        <wps:cNvSpPr/>
                        <wps:spPr>
                          <a:xfrm>
                            <a:off x="570016" y="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90" name="Straight Connector 11"/>
                        <wps:cNvCnPr/>
                        <wps:spPr>
                          <a:xfrm>
                            <a:off x="11876" y="273133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Straight Connector 11"/>
                        <wps:cNvCnPr/>
                        <wps:spPr>
                          <a:xfrm>
                            <a:off x="1662546" y="273133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Pentagon 4"/>
                        <wps:cNvSpPr/>
                        <wps:spPr>
                          <a:xfrm rot="10800000">
                            <a:off x="570016" y="71252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93" name="Straight Connector 11"/>
                        <wps:cNvCnPr/>
                        <wps:spPr>
                          <a:xfrm>
                            <a:off x="0" y="985652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" name="Straight Connector 11"/>
                        <wps:cNvCnPr/>
                        <wps:spPr>
                          <a:xfrm>
                            <a:off x="1662546" y="997527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" name="Pentagon 4"/>
                        <wps:cNvSpPr/>
                        <wps:spPr>
                          <a:xfrm>
                            <a:off x="3277590" y="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96" name="Straight Connector 11"/>
                        <wps:cNvCnPr/>
                        <wps:spPr>
                          <a:xfrm>
                            <a:off x="2719450" y="273133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" name="Straight Connector 11"/>
                        <wps:cNvCnPr/>
                        <wps:spPr>
                          <a:xfrm>
                            <a:off x="4370120" y="273133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" name="Pentagon 4"/>
                        <wps:cNvSpPr/>
                        <wps:spPr>
                          <a:xfrm rot="10800000">
                            <a:off x="3277590" y="712520"/>
                            <a:ext cx="1092200" cy="534035"/>
                          </a:xfrm>
                          <a:prstGeom prst="homePlate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99" name="Straight Connector 11"/>
                        <wps:cNvCnPr/>
                        <wps:spPr>
                          <a:xfrm>
                            <a:off x="2707575" y="985652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Straight Connector 11"/>
                        <wps:cNvCnPr/>
                        <wps:spPr>
                          <a:xfrm>
                            <a:off x="4370120" y="997527"/>
                            <a:ext cx="55626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1B3A0E" id="Group 88" o:spid="_x0000_s1026" style="position:absolute;margin-left:92.1pt;margin-top:13pt;width:387.9pt;height:98.15pt;z-index:251662336" coordsize="49263,12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">
                <v:shape id="Pentagon 4" o:spid="_x0000_s1027" type="#_x0000_t15" style="position:absolute;left:5700;width:10922;height:53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" adj="16319" filled="f" strokecolor="black [3213]" strokeweight="4pt"/>
                <v:line id="Straight Connector 11" o:spid="_x0000_s1028" style="position:absolute;visibility:visible;mso-wrap-style:square" from="118,2731" to="5681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" strokecolor="black [3213]" strokeweight="2pt"/>
                <v:line id="Straight Connector 11" o:spid="_x0000_s1029" style="position:absolute;visibility:visible;mso-wrap-style:square" from="16625,2731" to="22188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" strokecolor="black [3213]" strokeweight="2pt"/>
                <v:shape id="Pentagon 4" o:spid="_x0000_s1030" type="#_x0000_t15" style="position:absolute;left:5700;top:7125;width:10922;height:53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" adj="16319" filled="f" strokecolor="black [3213]" strokeweight="4pt"/>
                <v:line id="Straight Connector 11" o:spid="_x0000_s1031" style="position:absolute;visibility:visible;mso-wrap-style:square" from="0,9856" to="5562,9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" strokecolor="black [3213]" strokeweight="2pt"/>
                <v:line id="Straight Connector 11" o:spid="_x0000_s1032" style="position:absolute;visibility:visible;mso-wrap-style:square" from="16625,9975" to="22188,9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" strokecolor="black [3213]" strokeweight="2pt"/>
                <v:shape id="Pentagon 4" o:spid="_x0000_s1033" type="#_x0000_t15" style="position:absolute;left:32775;width:10922;height:53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" adj="16319" filled="f" strokecolor="black [3213]" strokeweight="4pt"/>
                <v:line id="Straight Connector 11" o:spid="_x0000_s1034" style="position:absolute;visibility:visible;mso-wrap-style:square" from="27194,2731" to="32757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" strokecolor="black [3213]" strokeweight="2pt"/>
                <v:line id="Straight Connector 11" o:spid="_x0000_s1035" style="position:absolute;visibility:visible;mso-wrap-style:square" from="43701,2731" to="49263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" strokecolor="black [3213]" strokeweight="2pt"/>
                <v:shape id="Pentagon 4" o:spid="_x0000_s1036" type="#_x0000_t15" style="position:absolute;left:32775;top:7125;width:10922;height:53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" adj="16319" filled="f" strokecolor="black [3213]" strokeweight="4pt"/>
                <v:line id="Straight Connector 11" o:spid="_x0000_s1037" style="position:absolute;visibility:visible;mso-wrap-style:square" from="27075,9856" to="32638,9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" strokecolor="black [3213]" strokeweight="2pt"/>
                <v:line id="Straight Connector 11" o:spid="_x0000_s1038" style="position:absolute;visibility:visible;mso-wrap-style:square" from="43701,9975" to="49263,9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" strokecolor="black [3213]" strokeweight="2pt"/>
              </v:group>
            </w:pict>
          </mc:Fallback>
        </mc:AlternateContent>
      </w:r>
      <w:r>
        <w:rPr>
          <w:sz w:val="32"/>
        </w:rPr>
        <w:t>7y</w:t>
      </w:r>
      <w:r w:rsidRPr="005D1B0D">
        <w:rPr>
          <w:sz w:val="32"/>
        </w:rPr>
        <w:t xml:space="preserve"> + 2 = </w:t>
      </w:r>
      <w:r>
        <w:rPr>
          <w:sz w:val="32"/>
        </w:rPr>
        <w:t>9</w:t>
      </w:r>
    </w:p>
    <w:p w:rsidR="00932F02" w:rsidRPr="005D1B0D" w:rsidRDefault="00932F02" w:rsidP="00932F02">
      <w:pPr>
        <w:rPr>
          <w:sz w:val="32"/>
        </w:rPr>
      </w:pPr>
      <w:r>
        <w:rPr>
          <w:sz w:val="32"/>
        </w:rPr>
        <w:br/>
      </w:r>
    </w:p>
    <w:p w:rsidR="00932F02" w:rsidRDefault="00932F02" w:rsidP="00932F02">
      <w:pPr>
        <w:rPr>
          <w:sz w:val="32"/>
        </w:rPr>
      </w:pPr>
    </w:p>
    <w:p w:rsidR="00932F02" w:rsidRPr="00B2625C" w:rsidRDefault="00932F02" w:rsidP="00932F02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 w:rsidRPr="00B2625C">
        <w:rPr>
          <w:sz w:val="32"/>
        </w:rPr>
        <w:t>y =</w:t>
      </w:r>
    </w:p>
    <w:p w:rsidR="00932F02" w:rsidRPr="00B2625C" w:rsidRDefault="00932F02" w:rsidP="00932F02">
      <w:pPr>
        <w:rPr>
          <w:sz w:val="32"/>
        </w:rPr>
      </w:pPr>
    </w:p>
    <w:p w:rsidR="00932F02" w:rsidRPr="00B2625C" w:rsidRDefault="00932F02" w:rsidP="00932F02">
      <w:pPr>
        <w:rPr>
          <w:sz w:val="32"/>
        </w:rPr>
      </w:pPr>
      <w:proofErr w:type="gramStart"/>
      <w:r w:rsidRPr="00B2625C">
        <w:rPr>
          <w:sz w:val="32"/>
        </w:rPr>
        <w:t>5x</w:t>
      </w:r>
      <w:proofErr w:type="gramEnd"/>
      <w:r w:rsidRPr="00B2625C">
        <w:rPr>
          <w:sz w:val="32"/>
        </w:rPr>
        <w:t xml:space="preserve"> - 9 = 16</w:t>
      </w:r>
    </w:p>
    <w:p w:rsidR="00932F02" w:rsidRPr="00B2625C" w:rsidRDefault="00932F02" w:rsidP="00932F02">
      <w:pPr>
        <w:rPr>
          <w:sz w:val="32"/>
        </w:rPr>
      </w:pPr>
      <w:r w:rsidRPr="00B2625C">
        <w:rPr>
          <w:sz w:val="32"/>
        </w:rPr>
        <w:br/>
      </w:r>
      <w:r w:rsidRPr="00B2625C">
        <w:rPr>
          <w:sz w:val="32"/>
        </w:rPr>
        <w:tab/>
      </w:r>
      <w:r w:rsidRPr="00B2625C">
        <w:rPr>
          <w:sz w:val="32"/>
        </w:rPr>
        <w:tab/>
        <w:t>x =</w:t>
      </w:r>
    </w:p>
    <w:p w:rsidR="00932F02" w:rsidRPr="00B2625C" w:rsidRDefault="00932F02" w:rsidP="00932F02">
      <w:pPr>
        <w:rPr>
          <w:sz w:val="32"/>
        </w:rPr>
      </w:pPr>
    </w:p>
    <w:p w:rsidR="00932F02" w:rsidRPr="003E3BD6" w:rsidRDefault="00932F02" w:rsidP="00932F02">
      <w:pPr>
        <w:rPr>
          <w:sz w:val="32"/>
          <w:lang w:val="fr-FR"/>
        </w:rPr>
      </w:pPr>
      <w:r w:rsidRPr="00B2625C">
        <w:rPr>
          <w:sz w:val="32"/>
        </w:rPr>
        <w:t xml:space="preserve">6p </w:t>
      </w:r>
      <w:r w:rsidRPr="003E3BD6">
        <w:rPr>
          <w:sz w:val="32"/>
          <w:lang w:val="fr-FR"/>
        </w:rPr>
        <w:t>– 2 = 28</w:t>
      </w:r>
      <w:r w:rsidRPr="003E3BD6">
        <w:rPr>
          <w:sz w:val="32"/>
          <w:lang w:val="fr-FR"/>
        </w:rPr>
        <w:tab/>
      </w:r>
    </w:p>
    <w:p w:rsidR="00932F02" w:rsidRPr="003E3BD6" w:rsidRDefault="00932F02" w:rsidP="00932F02">
      <w:pPr>
        <w:rPr>
          <w:sz w:val="32"/>
          <w:lang w:val="fr-FR"/>
        </w:rPr>
      </w:pPr>
      <w:r w:rsidRPr="003E3BD6">
        <w:rPr>
          <w:sz w:val="32"/>
          <w:lang w:val="fr-FR"/>
        </w:rPr>
        <w:br/>
      </w:r>
      <w:r w:rsidRPr="003E3BD6">
        <w:rPr>
          <w:sz w:val="32"/>
          <w:lang w:val="fr-FR"/>
        </w:rPr>
        <w:tab/>
      </w:r>
      <w:r w:rsidRPr="003E3BD6">
        <w:rPr>
          <w:sz w:val="32"/>
          <w:lang w:val="fr-FR"/>
        </w:rPr>
        <w:tab/>
      </w:r>
      <w:proofErr w:type="gramStart"/>
      <w:r w:rsidRPr="003E3BD6">
        <w:rPr>
          <w:sz w:val="32"/>
          <w:lang w:val="fr-FR"/>
        </w:rPr>
        <w:t>p</w:t>
      </w:r>
      <w:proofErr w:type="gramEnd"/>
      <w:r w:rsidRPr="003E3BD6">
        <w:rPr>
          <w:sz w:val="32"/>
          <w:lang w:val="fr-FR"/>
        </w:rPr>
        <w:t xml:space="preserve"> =</w:t>
      </w:r>
    </w:p>
    <w:p w:rsidR="00932F02" w:rsidRPr="003E3BD6" w:rsidRDefault="00932F02" w:rsidP="00932F02">
      <w:pPr>
        <w:rPr>
          <w:sz w:val="32"/>
          <w:lang w:val="fr-FR"/>
        </w:rPr>
      </w:pPr>
    </w:p>
    <w:p w:rsidR="00932F02" w:rsidRPr="003E3BD6" w:rsidRDefault="00932F02" w:rsidP="00932F02">
      <w:pPr>
        <w:rPr>
          <w:lang w:val="fr-FR"/>
        </w:rPr>
      </w:pPr>
      <w:r w:rsidRPr="003E3BD6">
        <w:rPr>
          <w:sz w:val="32"/>
          <w:lang w:val="fr-FR"/>
        </w:rPr>
        <w:t>11x –15 = 51</w:t>
      </w:r>
      <w:r w:rsidRPr="003E3BD6">
        <w:rPr>
          <w:lang w:val="fr-FR"/>
        </w:rPr>
        <w:tab/>
      </w:r>
      <w:r w:rsidRPr="003E3BD6">
        <w:rPr>
          <w:lang w:val="fr-FR"/>
        </w:rPr>
        <w:tab/>
      </w:r>
    </w:p>
    <w:p w:rsidR="00932F02" w:rsidRPr="003E3BD6" w:rsidRDefault="00932F02" w:rsidP="00932F02">
      <w:pPr>
        <w:rPr>
          <w:lang w:val="fr-FR"/>
        </w:rPr>
      </w:pPr>
    </w:p>
    <w:p w:rsidR="00932F02" w:rsidRPr="003E3BD6" w:rsidRDefault="00932F02" w:rsidP="00932F02">
      <w:pPr>
        <w:rPr>
          <w:lang w:val="fr-FR"/>
        </w:rPr>
      </w:pPr>
      <w:r w:rsidRPr="003E3BD6">
        <w:rPr>
          <w:lang w:val="fr-FR"/>
        </w:rPr>
        <w:tab/>
      </w:r>
      <w:r w:rsidRPr="003E3BD6">
        <w:rPr>
          <w:lang w:val="fr-FR"/>
        </w:rPr>
        <w:tab/>
      </w:r>
      <w:proofErr w:type="gramStart"/>
      <w:r w:rsidRPr="003E3BD6">
        <w:rPr>
          <w:sz w:val="32"/>
          <w:lang w:val="fr-FR"/>
        </w:rPr>
        <w:t>x</w:t>
      </w:r>
      <w:proofErr w:type="gramEnd"/>
      <w:r w:rsidRPr="003E3BD6">
        <w:rPr>
          <w:sz w:val="32"/>
          <w:lang w:val="fr-FR"/>
        </w:rPr>
        <w:t xml:space="preserve"> =</w:t>
      </w:r>
      <w:r w:rsidRPr="003E3BD6">
        <w:rPr>
          <w:lang w:val="fr-FR"/>
        </w:rPr>
        <w:tab/>
      </w:r>
    </w:p>
    <w:p w:rsidR="00407E83" w:rsidRDefault="003E3BD6" w:rsidP="003E3BD6">
      <w:pPr>
        <w:pStyle w:val="Heading1"/>
        <w:rPr>
          <w:lang w:val="fr-FR"/>
        </w:rPr>
      </w:pPr>
      <w:bookmarkStart w:id="13" w:name="_Toc36792761"/>
      <w:proofErr w:type="spellStart"/>
      <w:r w:rsidRPr="003E3BD6">
        <w:rPr>
          <w:lang w:val="fr-FR"/>
        </w:rPr>
        <w:lastRenderedPageBreak/>
        <w:t>Circumferences</w:t>
      </w:r>
      <w:bookmarkEnd w:id="13"/>
      <w:proofErr w:type="spellEnd"/>
    </w:p>
    <w:p w:rsidR="003E3BD6" w:rsidRDefault="003E3BD6" w:rsidP="003E3BD6">
      <w:r>
        <w:t>Find the perimeters of the shapes below. The first two parts have the working out given to you</w:t>
      </w:r>
    </w:p>
    <w:p w:rsidR="003E3BD6" w:rsidRDefault="003E3BD6" w:rsidP="003E3BD6">
      <w:r>
        <w:rPr>
          <w:noProof/>
          <w:lang w:eastAsia="en-GB"/>
        </w:rPr>
        <w:drawing>
          <wp:inline distT="0" distB="0" distL="0" distR="0">
            <wp:extent cx="5730875" cy="1285875"/>
            <wp:effectExtent l="0" t="0" r="3175" b="9525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BD6" w:rsidRDefault="003E3BD6" w:rsidP="003E3BD6">
      <w:pPr>
        <w:rPr>
          <w:lang w:val="fr-FR"/>
        </w:rPr>
      </w:pPr>
      <w:r>
        <w:rPr>
          <w:noProof/>
          <w:lang w:eastAsia="en-GB"/>
        </w:rPr>
        <w:drawing>
          <wp:inline distT="0" distB="0" distL="0" distR="0" wp14:anchorId="2D4705F0" wp14:editId="18BB960A">
            <wp:extent cx="5029200" cy="1847850"/>
            <wp:effectExtent l="0" t="0" r="0" b="0"/>
            <wp:docPr id="303" name="Picture 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3E3BD6">
      <w:pPr>
        <w:rPr>
          <w:lang w:val="fr-FR"/>
        </w:rPr>
      </w:pPr>
    </w:p>
    <w:p w:rsidR="00814F91" w:rsidRDefault="00814F91" w:rsidP="00814F91">
      <w:pPr>
        <w:pStyle w:val="Heading1"/>
        <w:rPr>
          <w:lang w:val="fr-FR"/>
        </w:rPr>
      </w:pPr>
      <w:bookmarkStart w:id="14" w:name="_Toc36792762"/>
      <w:proofErr w:type="spellStart"/>
      <w:r>
        <w:rPr>
          <w:lang w:val="fr-FR"/>
        </w:rPr>
        <w:t>Working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with</w:t>
      </w:r>
      <w:proofErr w:type="spellEnd"/>
      <w:r>
        <w:rPr>
          <w:lang w:val="fr-FR"/>
        </w:rPr>
        <w:t xml:space="preserve"> Fractions</w:t>
      </w:r>
      <w:bookmarkEnd w:id="14"/>
    </w:p>
    <w:p w:rsidR="00814F91" w:rsidRDefault="00814F91" w:rsidP="00814F9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2A207DDD" wp14:editId="3B895343">
            <wp:extent cx="2368238" cy="1548142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1090" cy="155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1E4C1239" wp14:editId="6763E939">
            <wp:extent cx="2091252" cy="1367073"/>
            <wp:effectExtent l="0" t="0" r="4445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06808" cy="137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F72BB6" wp14:editId="6B54D68E">
            <wp:extent cx="2590648" cy="1602463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00619" cy="160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30B80617" wp14:editId="1ECE679D">
            <wp:extent cx="2283284" cy="1412341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92334" cy="141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r>
        <w:rPr>
          <w:noProof/>
          <w:lang w:eastAsia="en-GB"/>
        </w:rPr>
        <w:drawing>
          <wp:inline distT="0" distB="0" distL="0" distR="0" wp14:anchorId="0C71C11B" wp14:editId="0309D3D2">
            <wp:extent cx="3704762" cy="609524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04762" cy="6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pPr>
        <w:pStyle w:val="Heading1"/>
      </w:pPr>
      <w:bookmarkStart w:id="15" w:name="_Toc36792763"/>
      <w:r>
        <w:lastRenderedPageBreak/>
        <w:t>Angles in Parallel Lines</w:t>
      </w:r>
      <w:bookmarkEnd w:id="15"/>
    </w:p>
    <w:p w:rsidR="00814F91" w:rsidRDefault="00814F91" w:rsidP="00814F91">
      <w:pPr>
        <w:rPr>
          <w:b/>
          <w:sz w:val="28"/>
        </w:rPr>
      </w:pPr>
      <w:r w:rsidRPr="004A547A">
        <w:rPr>
          <w:sz w:val="24"/>
        </w:rPr>
        <w:t>Find the missing angles:</w:t>
      </w:r>
      <w:r>
        <w:rPr>
          <w:sz w:val="24"/>
        </w:rPr>
        <w:t xml:space="preserve"> </w:t>
      </w:r>
      <w:r>
        <w:rPr>
          <w:sz w:val="24"/>
        </w:rPr>
        <w:br/>
      </w:r>
      <w:r>
        <w:rPr>
          <w:noProof/>
          <w:lang w:eastAsia="en-GB"/>
        </w:rPr>
        <w:drawing>
          <wp:inline distT="0" distB="0" distL="0" distR="0" wp14:anchorId="3B78202E" wp14:editId="0A775C61">
            <wp:extent cx="2200000" cy="15142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00000" cy="1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3DD1">
        <w:rPr>
          <w:b/>
          <w:sz w:val="28"/>
        </w:rPr>
        <w:tab/>
      </w:r>
      <w:r w:rsidRPr="003C3DD1">
        <w:rPr>
          <w:b/>
          <w:sz w:val="28"/>
        </w:rPr>
        <w:tab/>
      </w:r>
      <w:r>
        <w:rPr>
          <w:noProof/>
          <w:lang w:eastAsia="en-GB"/>
        </w:rPr>
        <w:drawing>
          <wp:inline distT="0" distB="0" distL="0" distR="0" wp14:anchorId="201FBCA6" wp14:editId="7C94E3C0">
            <wp:extent cx="2609524" cy="2761905"/>
            <wp:effectExtent l="0" t="0" r="63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09524" cy="2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pPr>
        <w:rPr>
          <w:b/>
          <w:sz w:val="28"/>
        </w:rPr>
      </w:pPr>
      <w:r w:rsidRPr="00D61E5D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F22679" wp14:editId="42BAD52F">
                <wp:simplePos x="0" y="0"/>
                <wp:positionH relativeFrom="column">
                  <wp:posOffset>467360</wp:posOffset>
                </wp:positionH>
                <wp:positionV relativeFrom="paragraph">
                  <wp:posOffset>294640</wp:posOffset>
                </wp:positionV>
                <wp:extent cx="467360" cy="579120"/>
                <wp:effectExtent l="0" t="0" r="889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579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F91" w:rsidRDefault="00814F91" w:rsidP="00814F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22679" id="Text Box 2" o:spid="_x0000_s1027" type="#_x0000_t202" style="position:absolute;margin-left:36.8pt;margin-top:23.2pt;width:36.8pt;height:4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" fillcolor="white [3212]" stroked="f">
                <v:textbox>
                  <w:txbxContent>
                    <w:p w:rsidR="00814F91" w:rsidRDefault="00814F91" w:rsidP="00814F91"/>
                  </w:txbxContent>
                </v:textbox>
              </v:shape>
            </w:pict>
          </mc:Fallback>
        </mc:AlternateContent>
      </w:r>
    </w:p>
    <w:p w:rsidR="00814F91" w:rsidRDefault="00814F91" w:rsidP="00814F91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4915534" wp14:editId="267E594D">
            <wp:extent cx="2716801" cy="1818167"/>
            <wp:effectExtent l="0" t="0" r="7620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13171" cy="181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834954B" wp14:editId="74505288">
            <wp:extent cx="2793279" cy="1900881"/>
            <wp:effectExtent l="0" t="0" r="7620" b="4445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92087" cy="190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pPr>
        <w:rPr>
          <w:b/>
          <w:sz w:val="28"/>
          <w:u w:val="single"/>
        </w:rPr>
      </w:pPr>
    </w:p>
    <w:p w:rsidR="00814F91" w:rsidRDefault="00814F91" w:rsidP="00814F91">
      <w:pPr>
        <w:rPr>
          <w:b/>
          <w:sz w:val="28"/>
        </w:rPr>
      </w:pPr>
      <w:r>
        <w:rPr>
          <w:noProof/>
          <w:lang w:eastAsia="en-GB"/>
        </w:rPr>
        <w:drawing>
          <wp:inline distT="0" distB="0" distL="0" distR="0" wp14:anchorId="487B2803" wp14:editId="37BAD7A1">
            <wp:extent cx="2565166" cy="1414130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67601" cy="141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EEFB7B" wp14:editId="0C3255CF">
            <wp:extent cx="2496676" cy="1998921"/>
            <wp:effectExtent l="0" t="0" r="0" b="1905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97099" cy="19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/>
    <w:p w:rsidR="00814F91" w:rsidRDefault="00814F91" w:rsidP="00814F91"/>
    <w:p w:rsidR="00814F91" w:rsidRPr="00814F91" w:rsidRDefault="00814F91" w:rsidP="00814F91">
      <w:pPr>
        <w:pStyle w:val="Heading1"/>
      </w:pPr>
      <w:bookmarkStart w:id="16" w:name="_Toc36792764"/>
      <w:r>
        <w:lastRenderedPageBreak/>
        <w:t>Pythagoras’ Theorem</w:t>
      </w:r>
      <w:bookmarkEnd w:id="16"/>
    </w:p>
    <w:p w:rsidR="00814F91" w:rsidRDefault="00814F91" w:rsidP="00814F91">
      <w:pPr>
        <w:rPr>
          <w:lang w:val="fr-FR"/>
        </w:rPr>
      </w:pPr>
    </w:p>
    <w:p w:rsidR="00814F91" w:rsidRDefault="00814F91" w:rsidP="00814F91">
      <w:pPr>
        <w:rPr>
          <w:lang w:val="fr-FR"/>
        </w:rPr>
      </w:pPr>
      <w:r>
        <w:rPr>
          <w:noProof/>
          <w:lang w:eastAsia="en-GB"/>
        </w:rPr>
        <w:drawing>
          <wp:inline distT="0" distB="0" distL="0" distR="0" wp14:anchorId="3C105D6F" wp14:editId="755C52CE">
            <wp:extent cx="5731510" cy="1958975"/>
            <wp:effectExtent l="0" t="0" r="2540" b="3175"/>
            <wp:docPr id="308" name="Picture 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Find the hypotenuse of the following triangles.</w:t>
      </w:r>
    </w:p>
    <w:p w:rsidR="00814F91" w:rsidRDefault="00814F91" w:rsidP="00814F91">
      <w:pPr>
        <w:ind w:left="720" w:hanging="72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B248414" wp14:editId="4D83B691">
            <wp:extent cx="3865830" cy="2498032"/>
            <wp:effectExtent l="0" t="0" r="1905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82365" cy="2508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91" w:rsidRDefault="00814F91" w:rsidP="00814F91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Can you go backwards?</w:t>
      </w:r>
    </w:p>
    <w:p w:rsidR="00814F91" w:rsidRDefault="00814F91" w:rsidP="00814F91">
      <w:pPr>
        <w:ind w:left="720" w:hanging="72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A65B166" wp14:editId="65C41A7D">
            <wp:extent cx="5731510" cy="1959610"/>
            <wp:effectExtent l="0" t="0" r="2540" b="2540"/>
            <wp:docPr id="312" name="Picture 3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4DD" w:rsidRDefault="00BB74DD" w:rsidP="00814F91">
      <w:pPr>
        <w:ind w:left="720" w:hanging="720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41700759" wp14:editId="383AF52A">
            <wp:extent cx="4819650" cy="2695575"/>
            <wp:effectExtent l="0" t="0" r="0" b="9525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4DD" w:rsidRDefault="00BB74DD" w:rsidP="00814F91">
      <w:pPr>
        <w:ind w:left="720" w:hanging="720"/>
        <w:rPr>
          <w:sz w:val="28"/>
          <w:szCs w:val="28"/>
        </w:rPr>
      </w:pPr>
      <w:proofErr w:type="gramStart"/>
      <w:r>
        <w:rPr>
          <w:sz w:val="28"/>
          <w:szCs w:val="28"/>
        </w:rPr>
        <w:t>And</w:t>
      </w:r>
      <w:proofErr w:type="gramEnd"/>
      <w:r>
        <w:rPr>
          <w:sz w:val="28"/>
          <w:szCs w:val="28"/>
        </w:rPr>
        <w:t xml:space="preserve"> work in context?</w:t>
      </w:r>
    </w:p>
    <w:p w:rsidR="00BB74DD" w:rsidRDefault="00BB74DD" w:rsidP="00814F91">
      <w:pPr>
        <w:ind w:left="720" w:hanging="720"/>
        <w:rPr>
          <w:i/>
          <w:sz w:val="28"/>
          <w:szCs w:val="28"/>
        </w:rPr>
      </w:pPr>
      <w:r w:rsidRPr="00BB74DD">
        <w:rPr>
          <w:i/>
          <w:sz w:val="28"/>
          <w:szCs w:val="28"/>
        </w:rPr>
        <w:t xml:space="preserve">To wash a window that is 8 metres off the ground, Ben leans a </w:t>
      </w:r>
      <w:proofErr w:type="gramStart"/>
      <w:r w:rsidRPr="00BB74DD">
        <w:rPr>
          <w:i/>
          <w:sz w:val="28"/>
          <w:szCs w:val="28"/>
        </w:rPr>
        <w:t>10 metre</w:t>
      </w:r>
      <w:proofErr w:type="gramEnd"/>
      <w:r w:rsidRPr="00BB74DD">
        <w:rPr>
          <w:i/>
          <w:sz w:val="28"/>
          <w:szCs w:val="28"/>
        </w:rPr>
        <w:t xml:space="preserve"> ladder against the side of the building. To reach the window, how far from the building should Ben place the base of the ladder?</w:t>
      </w:r>
    </w:p>
    <w:p w:rsidR="002D5C29" w:rsidRDefault="002D5C29" w:rsidP="00814F91">
      <w:pPr>
        <w:ind w:left="720" w:hanging="720"/>
        <w:rPr>
          <w:i/>
          <w:sz w:val="28"/>
          <w:szCs w:val="28"/>
        </w:rPr>
      </w:pPr>
    </w:p>
    <w:p w:rsidR="002D5C29" w:rsidRDefault="002D5C29" w:rsidP="002D5C29">
      <w:pPr>
        <w:pStyle w:val="Heading1"/>
      </w:pPr>
      <w:bookmarkStart w:id="17" w:name="_Toc36792765"/>
      <w:r>
        <w:t>Volume of a Prism</w:t>
      </w:r>
      <w:bookmarkEnd w:id="17"/>
      <w:r>
        <w:t xml:space="preserve"> </w:t>
      </w:r>
    </w:p>
    <w:p w:rsidR="002D5C29" w:rsidRDefault="002D5C29" w:rsidP="002D5C29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6364605" cy="244475"/>
            <wp:effectExtent l="0" t="0" r="0" b="3175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0" t="-565" b="85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1883410" cy="1575435"/>
            <wp:effectExtent l="0" t="0" r="2540" b="5715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24924" r="55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>
            <wp:extent cx="2453640" cy="1439545"/>
            <wp:effectExtent l="0" t="0" r="3810" b="8255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61" t="18759" b="5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</w:rPr>
      </w:pPr>
    </w:p>
    <w:p w:rsidR="002D5C29" w:rsidRDefault="002D5C29" w:rsidP="002D5C29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1711325" cy="1647825"/>
            <wp:effectExtent l="0" t="0" r="3175" b="9525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>
            <wp:extent cx="2064385" cy="1737995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49" t="5884" r="27557" b="69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200275" cy="1503045"/>
            <wp:effectExtent l="0" t="0" r="9525" b="1905"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4" t="76337" r="15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909746A" wp14:editId="3AC3CA3E">
            <wp:extent cx="2324100" cy="175768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 rotWithShape="1">
                    <a:blip r:embed="rId42"/>
                    <a:srcRect l="2295" t="30437" r="75343" b="9706"/>
                    <a:stretch/>
                  </pic:blipFill>
                  <pic:spPr bwMode="auto">
                    <a:xfrm>
                      <a:off x="0" y="0"/>
                      <a:ext cx="2324100" cy="175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C2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5CA1881" wp14:editId="348FD360">
            <wp:extent cx="1990725" cy="1833245"/>
            <wp:effectExtent l="0" t="0" r="9525" b="0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42"/>
                    <a:srcRect l="24513" t="31976" r="55559" b="3078"/>
                    <a:stretch/>
                  </pic:blipFill>
                  <pic:spPr bwMode="auto">
                    <a:xfrm>
                      <a:off x="0" y="0"/>
                      <a:ext cx="1990725" cy="1833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u w:val="single"/>
        </w:rPr>
        <w:br w:type="page"/>
      </w:r>
    </w:p>
    <w:p w:rsidR="002D5C29" w:rsidRDefault="002D5C29" w:rsidP="002D5C29">
      <w:pPr>
        <w:pStyle w:val="Heading1"/>
      </w:pPr>
      <w:bookmarkStart w:id="18" w:name="_Toc36792766"/>
      <w:r>
        <w:lastRenderedPageBreak/>
        <w:t>Dividing into Ratios</w:t>
      </w:r>
      <w:bookmarkEnd w:id="18"/>
    </w:p>
    <w:p w:rsidR="002D5C29" w:rsidRDefault="002D5C29" w:rsidP="002D5C29">
      <w:pPr>
        <w:rPr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5215255</wp:posOffset>
                </wp:positionH>
                <wp:positionV relativeFrom="paragraph">
                  <wp:posOffset>553085</wp:posOffset>
                </wp:positionV>
                <wp:extent cx="777875" cy="736600"/>
                <wp:effectExtent l="0" t="0" r="22225" b="25400"/>
                <wp:wrapNone/>
                <wp:docPr id="109" name="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23B13" id="Rectangle 109" o:spid="_x0000_s1026" style="position:absolute;margin-left:410.65pt;margin-top:43.55pt;width:61.25pt;height:5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" fillcolor="white [3201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564515</wp:posOffset>
                </wp:positionV>
                <wp:extent cx="777875" cy="736600"/>
                <wp:effectExtent l="0" t="0" r="22225" b="25400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E1AE8" id="Rectangle 108" o:spid="_x0000_s1026" style="position:absolute;margin-left:336.35pt;margin-top:44.45pt;width:61.25pt;height:5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562610</wp:posOffset>
                </wp:positionV>
                <wp:extent cx="777875" cy="736600"/>
                <wp:effectExtent l="0" t="0" r="22225" b="25400"/>
                <wp:wrapNone/>
                <wp:docPr id="107" name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3143E" id="Rectangle 107" o:spid="_x0000_s1026" style="position:absolute;margin-left:260.9pt;margin-top:44.3pt;width:61.25pt;height:5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" fillcolor="white [3201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2383155</wp:posOffset>
                </wp:positionH>
                <wp:positionV relativeFrom="paragraph">
                  <wp:posOffset>560070</wp:posOffset>
                </wp:positionV>
                <wp:extent cx="777875" cy="736600"/>
                <wp:effectExtent l="0" t="0" r="22225" b="25400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0B0E7" id="Rectangle 106" o:spid="_x0000_s1026" style="position:absolute;margin-left:187.65pt;margin-top:44.1pt;width:61.25pt;height:5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1153160</wp:posOffset>
                </wp:positionH>
                <wp:positionV relativeFrom="paragraph">
                  <wp:posOffset>558165</wp:posOffset>
                </wp:positionV>
                <wp:extent cx="777875" cy="737235"/>
                <wp:effectExtent l="0" t="0" r="22225" b="24765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2FEB54" id="Rectangle 105" o:spid="_x0000_s1026" style="position:absolute;margin-left:90.8pt;margin-top:43.95pt;width:61.25pt;height:5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" fillcolor="white [3201]" strokecolor="black [3213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30875" cy="425450"/>
            <wp:effectExtent l="0" t="0" r="317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85725</wp:posOffset>
                </wp:positionV>
                <wp:extent cx="191135" cy="163830"/>
                <wp:effectExtent l="0" t="0" r="18415" b="26670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31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CC7DF9" id="Oval 74" o:spid="_x0000_s1026" style="position:absolute;margin-left:163.9pt;margin-top:6.75pt;width:15.05pt;height:1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2083435</wp:posOffset>
                </wp:positionH>
                <wp:positionV relativeFrom="paragraph">
                  <wp:posOffset>412750</wp:posOffset>
                </wp:positionV>
                <wp:extent cx="191135" cy="163830"/>
                <wp:effectExtent l="0" t="0" r="18415" b="26670"/>
                <wp:wrapNone/>
                <wp:docPr id="73" name="Ov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31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93A4A8" id="Oval 73" o:spid="_x0000_s1026" style="position:absolute;margin-left:164.05pt;margin-top:32.5pt;width:15.05pt;height:1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" fillcolor="black [3200]" strokecolor="black [1600]" strokeweight="2pt"/>
            </w:pict>
          </mc:Fallback>
        </mc:AlternateContent>
      </w:r>
    </w:p>
    <w:p w:rsidR="002D5C29" w:rsidRDefault="002D5C29" w:rsidP="002D5C29">
      <w:pPr>
        <w:rPr>
          <w:b/>
          <w:sz w:val="24"/>
        </w:rPr>
      </w:pPr>
    </w:p>
    <w:p w:rsidR="002D5C29" w:rsidRDefault="002D5C29" w:rsidP="002D5C29">
      <w:pPr>
        <w:rPr>
          <w:b/>
          <w:sz w:val="24"/>
        </w:rPr>
      </w:pPr>
    </w:p>
    <w:p w:rsidR="002D5C29" w:rsidRDefault="002D5C29" w:rsidP="002D5C2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   OXYGEN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NITROGEN</w:t>
      </w:r>
    </w:p>
    <w:p w:rsidR="002D5C29" w:rsidRDefault="002D5C29" w:rsidP="002D5C29">
      <w:pPr>
        <w:rPr>
          <w:b/>
          <w:i/>
          <w:sz w:val="24"/>
        </w:rPr>
      </w:pPr>
      <w:r>
        <w:rPr>
          <w:b/>
          <w:i/>
          <w:sz w:val="24"/>
        </w:rPr>
        <w:t xml:space="preserve">10 litres shared between </w:t>
      </w:r>
      <w:proofErr w:type="gramStart"/>
      <w:r>
        <w:rPr>
          <w:b/>
          <w:i/>
          <w:sz w:val="24"/>
        </w:rPr>
        <w:t>5</w:t>
      </w:r>
      <w:proofErr w:type="gramEnd"/>
      <w:r>
        <w:rPr>
          <w:b/>
          <w:i/>
          <w:sz w:val="24"/>
        </w:rPr>
        <w:t xml:space="preserve"> boxes. How many litres in each box? How many litres of each element in total?</w:t>
      </w:r>
    </w:p>
    <w:p w:rsidR="002D5C29" w:rsidRDefault="002D5C29" w:rsidP="002D5C29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5730875" cy="425450"/>
            <wp:effectExtent l="0" t="0" r="317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sz w:val="24"/>
        </w:rPr>
      </w:pPr>
    </w:p>
    <w:p w:rsidR="002D5C29" w:rsidRDefault="002D5C29" w:rsidP="002D5C29">
      <w:pPr>
        <w:rPr>
          <w:b/>
          <w:sz w:val="28"/>
        </w:rPr>
      </w:pPr>
      <w:r>
        <w:rPr>
          <w:noProof/>
          <w:lang w:eastAsia="en-GB"/>
        </w:rPr>
        <w:drawing>
          <wp:inline distT="0" distB="0" distL="0" distR="0">
            <wp:extent cx="5730875" cy="425450"/>
            <wp:effectExtent l="0" t="0" r="317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sz w:val="24"/>
        </w:rPr>
      </w:pPr>
    </w:p>
    <w:p w:rsidR="002D5C29" w:rsidRDefault="002D5C29" w:rsidP="002D5C29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5730875" cy="542925"/>
            <wp:effectExtent l="0" t="0" r="317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5730875" cy="534035"/>
            <wp:effectExtent l="0" t="0" r="3175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29" w:rsidRDefault="002D5C29" w:rsidP="002D5C29">
      <w:pPr>
        <w:rPr>
          <w:b/>
          <w:sz w:val="24"/>
        </w:rPr>
      </w:pPr>
    </w:p>
    <w:p w:rsidR="002D5C29" w:rsidRDefault="002D5C29" w:rsidP="002D5C29">
      <w:r>
        <w:rPr>
          <w:noProof/>
          <w:lang w:eastAsia="en-GB"/>
        </w:rPr>
        <w:drawing>
          <wp:inline distT="0" distB="0" distL="0" distR="0" wp14:anchorId="61AE0D60" wp14:editId="6397FAC1">
            <wp:extent cx="5731510" cy="1104900"/>
            <wp:effectExtent l="0" t="0" r="2540" b="0"/>
            <wp:docPr id="110" name="Pictur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C29" w:rsidRDefault="002D5C29" w:rsidP="002D5C29"/>
    <w:p w:rsidR="002D5C29" w:rsidRDefault="002D5C29" w:rsidP="002D5C29">
      <w:r>
        <w:rPr>
          <w:noProof/>
          <w:lang w:eastAsia="en-GB"/>
        </w:rPr>
        <w:lastRenderedPageBreak/>
        <w:drawing>
          <wp:inline distT="0" distB="0" distL="0" distR="0" wp14:anchorId="04AFB63F" wp14:editId="6BEBC5CD">
            <wp:extent cx="5731510" cy="1000760"/>
            <wp:effectExtent l="0" t="0" r="2540" b="889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D74" w:rsidRDefault="004C2D74" w:rsidP="002D5C29"/>
    <w:p w:rsidR="004C2D74" w:rsidRDefault="004C2D74" w:rsidP="004C2D74">
      <w:pPr>
        <w:pStyle w:val="Heading1"/>
      </w:pPr>
      <w:bookmarkStart w:id="19" w:name="_Toc36792767"/>
      <w:r>
        <w:t>Simultaneous Equations</w:t>
      </w:r>
      <w:bookmarkEnd w:id="19"/>
    </w:p>
    <w:p w:rsidR="004C2D74" w:rsidRPr="004C2D74" w:rsidRDefault="004C2D74" w:rsidP="004C2D74">
      <w:pPr>
        <w:rPr>
          <w:sz w:val="28"/>
        </w:rPr>
      </w:pPr>
      <w:r w:rsidRPr="004C2D74">
        <w:rPr>
          <w:sz w:val="28"/>
        </w:rPr>
        <w:t>Find</w:t>
      </w:r>
      <w:r w:rsidRPr="004C2D74">
        <w:rPr>
          <w:sz w:val="28"/>
        </w:rPr>
        <w:t xml:space="preserve"> the values of x and y in each of these pairs of equations (simultaneous equations)</w:t>
      </w:r>
    </w:p>
    <w:p w:rsidR="004C2D74" w:rsidRDefault="004C2D74" w:rsidP="004C2D74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46355</wp:posOffset>
                </wp:positionV>
                <wp:extent cx="1329690" cy="868680"/>
                <wp:effectExtent l="0" t="0" r="0" b="3810"/>
                <wp:wrapNone/>
                <wp:docPr id="113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D74" w:rsidRDefault="004C2D74" w:rsidP="004C2D74">
                            <w:pP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5x + 4y = 22</w:t>
                            </w:r>
                          </w:p>
                          <w:p w:rsidR="004C2D74" w:rsidRDefault="004C2D74" w:rsidP="004C2D74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5x + y =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" o:spid="_x0000_s1028" type="#_x0000_t202" style="position:absolute;margin-left:4.65pt;margin-top:3.65pt;width:104.7pt;height:68.4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" filled="f" stroked="f">
                <v:textbox style="mso-fit-shape-to-text:t">
                  <w:txbxContent>
                    <w:p w:rsidR="004C2D74" w:rsidRDefault="004C2D74" w:rsidP="004C2D74">
                      <w:pP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5x + 4y = 22</w:t>
                      </w:r>
                    </w:p>
                    <w:p w:rsidR="004C2D74" w:rsidRDefault="004C2D74" w:rsidP="004C2D74">
                      <w:pPr>
                        <w:rPr>
                          <w:sz w:val="36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5x + y =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4714240</wp:posOffset>
                </wp:positionH>
                <wp:positionV relativeFrom="paragraph">
                  <wp:posOffset>46355</wp:posOffset>
                </wp:positionV>
                <wp:extent cx="1317625" cy="868680"/>
                <wp:effectExtent l="0" t="0" r="0" b="3810"/>
                <wp:wrapNone/>
                <wp:docPr id="112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7625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D74" w:rsidRDefault="004C2D74" w:rsidP="004C2D74">
                            <w:pP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3x + 4y = -8</w:t>
                            </w:r>
                          </w:p>
                          <w:p w:rsidR="004C2D74" w:rsidRDefault="004C2D74" w:rsidP="004C2D74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x + 4y =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2" o:spid="_x0000_s1029" type="#_x0000_t202" style="position:absolute;margin-left:371.2pt;margin-top:3.65pt;width:103.75pt;height:68.4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" filled="f" stroked="f">
                <v:textbox style="mso-fit-shape-to-text:t">
                  <w:txbxContent>
                    <w:p w:rsidR="004C2D74" w:rsidRDefault="004C2D74" w:rsidP="004C2D74">
                      <w:pP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3x + 4y = -8</w:t>
                      </w:r>
                    </w:p>
                    <w:p w:rsidR="004C2D74" w:rsidRDefault="004C2D74" w:rsidP="004C2D74">
                      <w:pPr>
                        <w:rPr>
                          <w:sz w:val="36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x + 4y =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2160905</wp:posOffset>
                </wp:positionH>
                <wp:positionV relativeFrom="paragraph">
                  <wp:posOffset>46355</wp:posOffset>
                </wp:positionV>
                <wp:extent cx="1329690" cy="868680"/>
                <wp:effectExtent l="0" t="0" r="0" b="3810"/>
                <wp:wrapNone/>
                <wp:docPr id="11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D74" w:rsidRDefault="004C2D74" w:rsidP="004C2D74">
                            <w:pP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2x + 3y = 8</w:t>
                            </w:r>
                          </w:p>
                          <w:p w:rsidR="004C2D74" w:rsidRDefault="004C2D74" w:rsidP="004C2D74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8"/>
                                <w:lang w:eastAsia="en-GB"/>
                              </w:rPr>
                              <w:t>2x + y = 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1" o:spid="_x0000_s1030" type="#_x0000_t202" style="position:absolute;margin-left:170.15pt;margin-top:3.65pt;width:104.7pt;height:68.4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" filled="f" stroked="f">
                <v:textbox style="mso-fit-shape-to-text:t">
                  <w:txbxContent>
                    <w:p w:rsidR="004C2D74" w:rsidRDefault="004C2D74" w:rsidP="004C2D74">
                      <w:pP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2x + 3y = 8</w:t>
                      </w:r>
                    </w:p>
                    <w:p w:rsidR="004C2D74" w:rsidRDefault="004C2D74" w:rsidP="004C2D74">
                      <w:pPr>
                        <w:rPr>
                          <w:sz w:val="36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8"/>
                          <w:lang w:eastAsia="en-GB"/>
                        </w:rPr>
                        <w:t>2x + y = -4</w:t>
                      </w:r>
                    </w:p>
                  </w:txbxContent>
                </v:textbox>
              </v:shape>
            </w:pict>
          </mc:Fallback>
        </mc:AlternateContent>
      </w:r>
    </w:p>
    <w:p w:rsidR="004C2D74" w:rsidRPr="004C2D74" w:rsidRDefault="004C2D74" w:rsidP="004C2D74"/>
    <w:p w:rsidR="004C2D74" w:rsidRDefault="004C2D74" w:rsidP="004C2D74">
      <w:pPr>
        <w:rPr>
          <w:sz w:val="28"/>
        </w:rPr>
      </w:pPr>
    </w:p>
    <w:p w:rsidR="004C2D74" w:rsidRDefault="004C2D74" w:rsidP="004C2D74">
      <w:pPr>
        <w:rPr>
          <w:sz w:val="28"/>
        </w:rPr>
      </w:pPr>
      <w:r>
        <w:rPr>
          <w:sz w:val="28"/>
        </w:rPr>
        <w:t xml:space="preserve">Multiply </w:t>
      </w:r>
      <w:r>
        <w:rPr>
          <w:b/>
          <w:sz w:val="28"/>
        </w:rPr>
        <w:t>one</w:t>
      </w:r>
      <w:r>
        <w:rPr>
          <w:sz w:val="28"/>
        </w:rPr>
        <w:t xml:space="preserve"> of these equations so that you can subtract or add them to eliminate a term.</w:t>
      </w:r>
    </w:p>
    <w:tbl>
      <w:tblPr>
        <w:tblStyle w:val="TableGrid"/>
        <w:tblW w:w="93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"/>
        <w:gridCol w:w="2698"/>
        <w:gridCol w:w="433"/>
        <w:gridCol w:w="2666"/>
        <w:gridCol w:w="378"/>
        <w:gridCol w:w="2724"/>
      </w:tblGrid>
      <w:tr w:rsidR="004C2D74" w:rsidTr="004C2D74">
        <w:trPr>
          <w:trHeight w:val="923"/>
        </w:trPr>
        <w:tc>
          <w:tcPr>
            <w:tcW w:w="401" w:type="dxa"/>
            <w:hideMark/>
          </w:tcPr>
          <w:p w:rsidR="004C2D74" w:rsidRDefault="004C2D74">
            <w:r>
              <w:t>a)</w:t>
            </w:r>
          </w:p>
        </w:tc>
        <w:tc>
          <w:tcPr>
            <w:tcW w:w="2698" w:type="dxa"/>
            <w:hideMark/>
          </w:tcPr>
          <w:p w:rsidR="004C2D74" w:rsidRDefault="004C2D74">
            <w:r>
              <w:rPr>
                <w:position w:val="-28"/>
              </w:rPr>
              <w:object w:dxaOrig="1650" w:dyaOrig="9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82.7pt;height:44.9pt" o:ole="">
                  <v:imagedata r:id="rId50" o:title=""/>
                </v:shape>
                <o:OLEObject Type="Embed" ProgID="Equation.DSMT4" ShapeID="_x0000_i1053" DrawAspect="Content" ObjectID="_1647405656" r:id="rId51"/>
              </w:object>
            </w:r>
          </w:p>
        </w:tc>
        <w:tc>
          <w:tcPr>
            <w:tcW w:w="433" w:type="dxa"/>
            <w:hideMark/>
          </w:tcPr>
          <w:p w:rsidR="004C2D74" w:rsidRDefault="004C2D74">
            <w:r>
              <w:t>b)</w:t>
            </w:r>
          </w:p>
        </w:tc>
        <w:tc>
          <w:tcPr>
            <w:tcW w:w="2666" w:type="dxa"/>
            <w:hideMark/>
          </w:tcPr>
          <w:p w:rsidR="004C2D74" w:rsidRDefault="004C2D74">
            <w:r>
              <w:rPr>
                <w:position w:val="-28"/>
              </w:rPr>
              <w:object w:dxaOrig="1660" w:dyaOrig="910">
                <v:shape id="_x0000_i1054" type="#_x0000_t75" style="width:82.7pt;height:45.6pt" o:ole="">
                  <v:imagedata r:id="rId52" o:title=""/>
                </v:shape>
                <o:OLEObject Type="Embed" ProgID="Equation.DSMT4" ShapeID="_x0000_i1054" DrawAspect="Content" ObjectID="_1647405657" r:id="rId53"/>
              </w:object>
            </w:r>
          </w:p>
        </w:tc>
        <w:tc>
          <w:tcPr>
            <w:tcW w:w="378" w:type="dxa"/>
            <w:hideMark/>
          </w:tcPr>
          <w:p w:rsidR="004C2D74" w:rsidRDefault="004C2D74">
            <w:r>
              <w:t>c)</w:t>
            </w:r>
          </w:p>
        </w:tc>
        <w:tc>
          <w:tcPr>
            <w:tcW w:w="2724" w:type="dxa"/>
            <w:hideMark/>
          </w:tcPr>
          <w:p w:rsidR="004C2D74" w:rsidRDefault="004C2D74">
            <w:r>
              <w:rPr>
                <w:position w:val="-28"/>
              </w:rPr>
              <w:object w:dxaOrig="1700" w:dyaOrig="910">
                <v:shape id="_x0000_i1055" type="#_x0000_t75" style="width:84.85pt;height:45.6pt" o:ole="">
                  <v:imagedata r:id="rId54" o:title=""/>
                </v:shape>
                <o:OLEObject Type="Embed" ProgID="Equation.DSMT4" ShapeID="_x0000_i1055" DrawAspect="Content" ObjectID="_1647405658" r:id="rId55"/>
              </w:object>
            </w:r>
          </w:p>
        </w:tc>
      </w:tr>
    </w:tbl>
    <w:p w:rsidR="004C2D74" w:rsidRDefault="004C2D74" w:rsidP="004C2D74">
      <w:pPr>
        <w:rPr>
          <w:b/>
          <w:sz w:val="28"/>
          <w:u w:val="single"/>
        </w:rPr>
      </w:pPr>
    </w:p>
    <w:p w:rsidR="004C2D74" w:rsidRDefault="004C2D74" w:rsidP="004C2D74">
      <w:pPr>
        <w:rPr>
          <w:b/>
          <w:sz w:val="28"/>
          <w:u w:val="single"/>
        </w:rPr>
      </w:pPr>
    </w:p>
    <w:p w:rsidR="004C2D74" w:rsidRDefault="004C2D74" w:rsidP="004C2D74">
      <w:pPr>
        <w:rPr>
          <w:sz w:val="28"/>
        </w:rPr>
      </w:pPr>
      <w:r>
        <w:rPr>
          <w:sz w:val="28"/>
        </w:rPr>
        <w:t xml:space="preserve">Multiply </w:t>
      </w:r>
      <w:r>
        <w:rPr>
          <w:b/>
          <w:sz w:val="28"/>
        </w:rPr>
        <w:t>both</w:t>
      </w:r>
      <w:r>
        <w:rPr>
          <w:sz w:val="28"/>
        </w:rPr>
        <w:t xml:space="preserve"> of these equations so that you can subtract or add them to eliminate a term. Think about HCF to help!</w:t>
      </w:r>
    </w:p>
    <w:p w:rsidR="004C2D74" w:rsidRDefault="004C2D74" w:rsidP="004C2D74">
      <w:pPr>
        <w:rPr>
          <w:b/>
          <w:u w:val="single"/>
        </w:rPr>
      </w:pPr>
    </w:p>
    <w:tbl>
      <w:tblPr>
        <w:tblStyle w:val="TableGrid"/>
        <w:tblW w:w="93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"/>
        <w:gridCol w:w="2675"/>
        <w:gridCol w:w="441"/>
        <w:gridCol w:w="2649"/>
        <w:gridCol w:w="387"/>
        <w:gridCol w:w="2699"/>
      </w:tblGrid>
      <w:tr w:rsidR="004C2D74" w:rsidTr="004C2D74">
        <w:trPr>
          <w:trHeight w:val="923"/>
        </w:trPr>
        <w:tc>
          <w:tcPr>
            <w:tcW w:w="401" w:type="dxa"/>
            <w:hideMark/>
          </w:tcPr>
          <w:p w:rsidR="004C2D74" w:rsidRDefault="004C2D74">
            <w:pPr>
              <w:rPr>
                <w:sz w:val="28"/>
              </w:rPr>
            </w:pPr>
            <w:r>
              <w:rPr>
                <w:sz w:val="28"/>
              </w:rPr>
              <w:t>d)</w:t>
            </w:r>
          </w:p>
        </w:tc>
        <w:tc>
          <w:tcPr>
            <w:tcW w:w="2698" w:type="dxa"/>
            <w:hideMark/>
          </w:tcPr>
          <w:p w:rsidR="004C2D74" w:rsidRDefault="004C2D74">
            <w:pPr>
              <w:rPr>
                <w:sz w:val="28"/>
              </w:rPr>
            </w:pPr>
            <w:r>
              <w:rPr>
                <w:position w:val="-28"/>
                <w:sz w:val="28"/>
              </w:rPr>
              <w:object w:dxaOrig="1650" w:dyaOrig="910">
                <v:shape id="_x0000_i1059" type="#_x0000_t75" style="width:82.7pt;height:45.6pt" o:ole="">
                  <v:imagedata r:id="rId56" o:title=""/>
                </v:shape>
                <o:OLEObject Type="Embed" ProgID="Equation.DSMT4" ShapeID="_x0000_i1059" DrawAspect="Content" ObjectID="_1647405659" r:id="rId57"/>
              </w:object>
            </w:r>
          </w:p>
        </w:tc>
        <w:tc>
          <w:tcPr>
            <w:tcW w:w="433" w:type="dxa"/>
            <w:hideMark/>
          </w:tcPr>
          <w:p w:rsidR="004C2D74" w:rsidRDefault="004C2D74">
            <w:pPr>
              <w:rPr>
                <w:sz w:val="28"/>
              </w:rPr>
            </w:pPr>
            <w:r>
              <w:rPr>
                <w:sz w:val="28"/>
              </w:rPr>
              <w:t>e)</w:t>
            </w:r>
          </w:p>
        </w:tc>
        <w:tc>
          <w:tcPr>
            <w:tcW w:w="2666" w:type="dxa"/>
            <w:hideMark/>
          </w:tcPr>
          <w:p w:rsidR="004C2D74" w:rsidRDefault="004C2D74">
            <w:pPr>
              <w:rPr>
                <w:sz w:val="28"/>
              </w:rPr>
            </w:pPr>
            <w:r>
              <w:rPr>
                <w:position w:val="-28"/>
                <w:sz w:val="28"/>
              </w:rPr>
              <w:object w:dxaOrig="1850" w:dyaOrig="910">
                <v:shape id="_x0000_i1060" type="#_x0000_t75" style="width:92.65pt;height:45.6pt" o:ole="">
                  <v:imagedata r:id="rId58" o:title=""/>
                </v:shape>
                <o:OLEObject Type="Embed" ProgID="Equation.DSMT4" ShapeID="_x0000_i1060" DrawAspect="Content" ObjectID="_1647405660" r:id="rId59"/>
              </w:object>
            </w:r>
          </w:p>
        </w:tc>
        <w:tc>
          <w:tcPr>
            <w:tcW w:w="378" w:type="dxa"/>
            <w:hideMark/>
          </w:tcPr>
          <w:p w:rsidR="004C2D74" w:rsidRDefault="004C2D74">
            <w:pPr>
              <w:rPr>
                <w:sz w:val="28"/>
              </w:rPr>
            </w:pPr>
            <w:r>
              <w:rPr>
                <w:sz w:val="28"/>
              </w:rPr>
              <w:t>f)</w:t>
            </w:r>
          </w:p>
        </w:tc>
        <w:tc>
          <w:tcPr>
            <w:tcW w:w="2724" w:type="dxa"/>
            <w:hideMark/>
          </w:tcPr>
          <w:p w:rsidR="004C2D74" w:rsidRDefault="004C2D74">
            <w:pPr>
              <w:rPr>
                <w:sz w:val="36"/>
              </w:rPr>
            </w:pPr>
            <w:r>
              <w:rPr>
                <w:position w:val="-28"/>
                <w:sz w:val="36"/>
              </w:rPr>
              <w:object w:dxaOrig="1600" w:dyaOrig="890">
                <v:shape id="_x0000_i1061" type="#_x0000_t75" style="width:79.85pt;height:44.2pt" o:ole="">
                  <v:imagedata r:id="rId60" o:title=""/>
                </v:shape>
                <o:OLEObject Type="Embed" ProgID="Equation.DSMT4" ShapeID="_x0000_i1061" DrawAspect="Content" ObjectID="_1647405661" r:id="rId61"/>
              </w:object>
            </w:r>
          </w:p>
        </w:tc>
      </w:tr>
    </w:tbl>
    <w:p w:rsidR="004C2D74" w:rsidRDefault="004C2D74" w:rsidP="004C2D74">
      <w:pPr>
        <w:rPr>
          <w:b/>
          <w:sz w:val="28"/>
          <w:u w:val="single"/>
        </w:rPr>
      </w:pPr>
    </w:p>
    <w:p w:rsidR="00B2625C" w:rsidRDefault="00B2625C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4C2D74" w:rsidRDefault="004C2D74" w:rsidP="004C2D74">
      <w:pPr>
        <w:pStyle w:val="Heading1"/>
      </w:pPr>
      <w:bookmarkStart w:id="20" w:name="_Toc36792768"/>
      <w:r>
        <w:lastRenderedPageBreak/>
        <w:t>Similar Shapes</w:t>
      </w:r>
      <w:bookmarkEnd w:id="20"/>
    </w:p>
    <w:p w:rsidR="004C2D74" w:rsidRDefault="004C2D74" w:rsidP="004C2D74">
      <w:r>
        <w:t>By drawing both triangles separately, work out the missing lengths in these diagrams.</w:t>
      </w:r>
    </w:p>
    <w:p w:rsidR="004C2D74" w:rsidRDefault="004C2D74" w:rsidP="004C2D7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52CAF8E" wp14:editId="4E57D6E4">
                <wp:simplePos x="0" y="0"/>
                <wp:positionH relativeFrom="column">
                  <wp:posOffset>-85090</wp:posOffset>
                </wp:positionH>
                <wp:positionV relativeFrom="paragraph">
                  <wp:posOffset>356870</wp:posOffset>
                </wp:positionV>
                <wp:extent cx="2720975" cy="2104390"/>
                <wp:effectExtent l="38100" t="38100" r="0" b="10160"/>
                <wp:wrapSquare wrapText="bothSides"/>
                <wp:docPr id="114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0975" cy="2104390"/>
                          <a:chOff x="0" y="0"/>
                          <a:chExt cx="2721254" cy="2104466"/>
                        </a:xfrm>
                        <a:solidFill>
                          <a:schemeClr val="bg1"/>
                        </a:solidFill>
                      </wpg:grpSpPr>
                      <wpg:grpSp>
                        <wpg:cNvPr id="115" name="Group 115"/>
                        <wpg:cNvGrpSpPr/>
                        <wpg:grpSpPr>
                          <a:xfrm>
                            <a:off x="7315" y="43891"/>
                            <a:ext cx="2456815" cy="1909296"/>
                            <a:chOff x="0" y="20673"/>
                            <a:chExt cx="1970172" cy="1531390"/>
                          </a:xfrm>
                          <a:grpFill/>
                        </wpg:grpSpPr>
                        <wps:wsp>
                          <wps:cNvPr id="116" name="Pie 9"/>
                          <wps:cNvSpPr/>
                          <wps:spPr>
                            <a:xfrm rot="8973976">
                              <a:off x="1540583" y="1122415"/>
                              <a:ext cx="429589" cy="429648"/>
                            </a:xfrm>
                            <a:prstGeom prst="pie">
                              <a:avLst>
                                <a:gd name="adj1" fmla="val 1718481"/>
                                <a:gd name="adj2" fmla="val 6234946"/>
                              </a:avLst>
                            </a:prstGeom>
                            <a:grp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Pie 8"/>
                          <wps:cNvSpPr/>
                          <wps:spPr>
                            <a:xfrm rot="3833657">
                              <a:off x="1210478" y="20724"/>
                              <a:ext cx="429669" cy="429568"/>
                            </a:xfrm>
                            <a:prstGeom prst="pie">
                              <a:avLst>
                                <a:gd name="adj1" fmla="val 408424"/>
                                <a:gd name="adj2" fmla="val 4434980"/>
                              </a:avLst>
                            </a:prstGeom>
                            <a:grp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Pie 5"/>
                          <wps:cNvSpPr/>
                          <wps:spPr>
                            <a:xfrm rot="17233525">
                              <a:off x="-29" y="1124582"/>
                              <a:ext cx="421593" cy="421536"/>
                            </a:xfrm>
                            <a:prstGeom prst="pie">
                              <a:avLst>
                                <a:gd name="adj1" fmla="val 1909548"/>
                                <a:gd name="adj2" fmla="val 4434980"/>
                              </a:avLst>
                            </a:prstGeom>
                            <a:grp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Isosceles Triangle 7"/>
                          <wps:cNvSpPr/>
                          <wps:spPr>
                            <a:xfrm>
                              <a:off x="210153" y="216683"/>
                              <a:ext cx="1545631" cy="1124249"/>
                            </a:xfrm>
                            <a:prstGeom prst="triangle">
                              <a:avLst>
                                <a:gd name="adj" fmla="val 79401"/>
                              </a:avLst>
                            </a:prstGeom>
                            <a:grp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0" name="Group 120"/>
                        <wpg:cNvGrpSpPr/>
                        <wpg:grpSpPr>
                          <a:xfrm>
                            <a:off x="263347" y="629107"/>
                            <a:ext cx="1418590" cy="1233805"/>
                            <a:chOff x="210153" y="20673"/>
                            <a:chExt cx="1760019" cy="1531390"/>
                          </a:xfrm>
                          <a:grpFill/>
                        </wpg:grpSpPr>
                        <wps:wsp>
                          <wps:cNvPr id="121" name="Pie 9"/>
                          <wps:cNvSpPr/>
                          <wps:spPr>
                            <a:xfrm rot="8973976">
                              <a:off x="1540583" y="1122415"/>
                              <a:ext cx="429589" cy="429648"/>
                            </a:xfrm>
                            <a:prstGeom prst="pie">
                              <a:avLst>
                                <a:gd name="adj1" fmla="val 1718481"/>
                                <a:gd name="adj2" fmla="val 6234946"/>
                              </a:avLst>
                            </a:prstGeom>
                            <a:grp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Pie 8"/>
                          <wps:cNvSpPr/>
                          <wps:spPr>
                            <a:xfrm rot="3833657">
                              <a:off x="1210478" y="20724"/>
                              <a:ext cx="429669" cy="429568"/>
                            </a:xfrm>
                            <a:prstGeom prst="pie">
                              <a:avLst>
                                <a:gd name="adj1" fmla="val 408424"/>
                                <a:gd name="adj2" fmla="val 4434980"/>
                              </a:avLst>
                            </a:prstGeom>
                            <a:grp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Isosceles Triangle 7"/>
                          <wps:cNvSpPr/>
                          <wps:spPr>
                            <a:xfrm>
                              <a:off x="210153" y="216683"/>
                              <a:ext cx="1545631" cy="1124249"/>
                            </a:xfrm>
                            <a:prstGeom prst="triangle">
                              <a:avLst>
                                <a:gd name="adj" fmla="val 79401"/>
                              </a:avLst>
                            </a:prstGeom>
                            <a:grp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4" name="TextBox 40"/>
                        <wps:cNvSpPr txBox="1"/>
                        <wps:spPr>
                          <a:xfrm rot="19176750">
                            <a:off x="424281" y="987552"/>
                            <a:ext cx="481965" cy="4146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4C2D74" w:rsidRPr="007A12F8" w:rsidRDefault="004C2D74" w:rsidP="004C2D74">
                              <w:pPr>
                                <w:rPr>
                                  <w:sz w:val="2"/>
                                </w:rPr>
                              </w:pPr>
                              <w:r>
                                <w:t>3cm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25" name="TextBox 40"/>
                        <wps:cNvSpPr txBox="1"/>
                        <wps:spPr>
                          <a:xfrm rot="18933612">
                            <a:off x="651052" y="541325"/>
                            <a:ext cx="481965" cy="4146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4C2D74" w:rsidRPr="007A12F8" w:rsidRDefault="004C2D74" w:rsidP="004C2D74">
                              <w:pPr>
                                <w:rPr>
                                  <w:sz w:val="2"/>
                                </w:rPr>
                              </w:pPr>
                              <w:r>
                                <w:t>9cm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26" name="TextBox 40"/>
                        <wps:cNvSpPr txBox="1"/>
                        <wps:spPr>
                          <a:xfrm>
                            <a:off x="790041" y="1689811"/>
                            <a:ext cx="481965" cy="4146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4C2D74" w:rsidRPr="007A12F8" w:rsidRDefault="004C2D74" w:rsidP="004C2D74">
                              <w:pPr>
                                <w:rPr>
                                  <w:sz w:val="2"/>
                                </w:rPr>
                              </w:pPr>
                              <w:r>
                                <w:t>5cm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27" name="TextBox 40"/>
                        <wps:cNvSpPr txBox="1"/>
                        <wps:spPr>
                          <a:xfrm>
                            <a:off x="2033625" y="782727"/>
                            <a:ext cx="687629" cy="4146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4C2D74" w:rsidRPr="007A12F8" w:rsidRDefault="004C2D74" w:rsidP="004C2D74">
                              <w:pPr>
                                <w:rPr>
                                  <w:sz w:val="2"/>
                                </w:rPr>
                              </w:pPr>
                              <w:r>
                                <w:t>12cm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320" name="Straight Arrow Connector 320"/>
                        <wps:cNvCnPr/>
                        <wps:spPr>
                          <a:xfrm flipV="1">
                            <a:off x="980236" y="0"/>
                            <a:ext cx="636270" cy="56813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1" name="Straight Arrow Connector 321"/>
                        <wps:cNvCnPr/>
                        <wps:spPr>
                          <a:xfrm flipH="1">
                            <a:off x="0" y="841248"/>
                            <a:ext cx="680262" cy="611659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2" name="Straight Arrow Connector 322"/>
                        <wps:cNvCnPr/>
                        <wps:spPr>
                          <a:xfrm flipH="1" flipV="1">
                            <a:off x="1982419" y="51207"/>
                            <a:ext cx="213766" cy="730886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3" name="Straight Arrow Connector 323"/>
                        <wps:cNvCnPr/>
                        <wps:spPr>
                          <a:xfrm>
                            <a:off x="2282342" y="1068019"/>
                            <a:ext cx="190195" cy="621517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4" name="Straight Arrow Connector 324"/>
                        <wps:cNvCnPr/>
                        <wps:spPr>
                          <a:xfrm flipV="1">
                            <a:off x="768096" y="621792"/>
                            <a:ext cx="456565" cy="41402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5" name="Straight Arrow Connector 325"/>
                        <wps:cNvCnPr/>
                        <wps:spPr>
                          <a:xfrm flipH="1">
                            <a:off x="138988" y="1280160"/>
                            <a:ext cx="333375" cy="29210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6" name="Straight Arrow Connector 326"/>
                        <wps:cNvCnPr/>
                        <wps:spPr>
                          <a:xfrm flipH="1">
                            <a:off x="219456" y="1814170"/>
                            <a:ext cx="560147" cy="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7" name="Straight Arrow Connector 327"/>
                        <wps:cNvCnPr/>
                        <wps:spPr>
                          <a:xfrm>
                            <a:off x="1207008" y="1814170"/>
                            <a:ext cx="302933" cy="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8" name="Straight Arrow Connector 328"/>
                        <wps:cNvCnPr/>
                        <wps:spPr>
                          <a:xfrm flipH="1" flipV="1">
                            <a:off x="1426304" y="670117"/>
                            <a:ext cx="139309" cy="441834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9" name="Straight Arrow Connector 329"/>
                        <wps:cNvCnPr/>
                        <wps:spPr>
                          <a:xfrm>
                            <a:off x="1616508" y="1318749"/>
                            <a:ext cx="97130" cy="374060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0" name="Straight Arrow Connector 330"/>
                        <wps:cNvCnPr/>
                        <wps:spPr>
                          <a:xfrm>
                            <a:off x="1474382" y="1999341"/>
                            <a:ext cx="733704" cy="1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1" name="Straight Arrow Connector 331"/>
                        <wps:cNvCnPr/>
                        <wps:spPr>
                          <a:xfrm flipH="1" flipV="1">
                            <a:off x="219457" y="1999341"/>
                            <a:ext cx="936002" cy="1"/>
                          </a:xfrm>
                          <a:prstGeom prst="straightConnector1">
                            <a:avLst/>
                          </a:prstGeom>
                          <a:grpFill/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2CAF8E" id="Group 114" o:spid="_x0000_s1031" style="position:absolute;margin-left:-6.7pt;margin-top:28.1pt;width:214.25pt;height:165.7pt;z-index:251678720;mso-height-relative:margin" coordsize="27212,21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">
                <v:group id="Group 115" o:spid="_x0000_s1032" style="position:absolute;left:73;top:438;width:24568;height:19093" coordorigin=",206" coordsize="19701,15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Pie 9" o:spid="_x0000_s1033" style="position:absolute;left:15405;top:11224;width:4296;height:4296;rotation:9801975fd;visibility:visible;mso-wrap-style:square;v-text-anchor:middle" coordsize="429589,429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" path="m403312,317784c356531,403462,257872,446822,163130,423341l214795,214824,403312,317784xe" filled="f" strokecolor="black [3213]" strokeweight="1.5pt">
                    <v:path arrowok="t" o:connecttype="custom" o:connectlocs="403312,317784;163130,423341;214795,214824;403312,317784" o:connectangles="0,0,0,0"/>
                  </v:shape>
                  <v:shape id="Pie 8" o:spid="_x0000_s1034" style="position:absolute;left:12104;top:207;width:4297;height:4295;rotation:4187376fd;visibility:visible;mso-wrap-style:square;v-text-anchor:middle" coordsize="429669,429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" path="m428154,240247c417915,325980,357323,397249,274339,421164l214835,214784r213319,25463xe" filled="f" strokecolor="black [3213]" strokeweight="1.5pt">
                    <v:path arrowok="t" o:connecttype="custom" o:connectlocs="428154,240247;274339,421164;214835,214784;428154,240247" o:connectangles="0,0,0,0"/>
                  </v:shape>
                  <v:shape id="Pie 5" o:spid="_x0000_s1035" style="position:absolute;top:11245;width:4216;height:4215;rotation:-4769355fd;visibility:visible;mso-wrap-style:square;v-text-anchor:middle" coordsize="421593,421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" path="m389894,321925v-27532,44348,-70544,76904,-120706,91363l210797,210768,389894,321925xe" filled="f" strokecolor="black [3213]" strokeweight="1.5pt">
                    <v:path arrowok="t" o:connecttype="custom" o:connectlocs="389894,321925;269188,413288;210797,210768;389894,321925" o:connectangles="0,0,0,0"/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7" o:spid="_x0000_s1036" type="#_x0000_t5" style="position:absolute;left:2101;top:2166;width:15456;height:112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" adj="17151" filled="f" strokecolor="black [3213]" strokeweight="2.25pt"/>
                </v:group>
                <v:group id="Group 120" o:spid="_x0000_s1037" style="position:absolute;left:2633;top:6291;width:14186;height:12338" coordorigin="2101,206" coordsize="17600,15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Pie 9" o:spid="_x0000_s1038" style="position:absolute;left:15405;top:11224;width:4296;height:4296;rotation:9801975fd;visibility:visible;mso-wrap-style:square;v-text-anchor:middle" coordsize="429589,429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" path="m403312,317784c356531,403462,257872,446822,163130,423341l214795,214824,403312,317784xe" filled="f" strokecolor="black [3213]" strokeweight="1.5pt">
                    <v:path arrowok="t" o:connecttype="custom" o:connectlocs="403312,317784;163130,423341;214795,214824;403312,317784" o:connectangles="0,0,0,0"/>
                  </v:shape>
                  <v:shape id="Pie 8" o:spid="_x0000_s1039" style="position:absolute;left:12104;top:207;width:4297;height:4295;rotation:4187376fd;visibility:visible;mso-wrap-style:square;v-text-anchor:middle" coordsize="429669,429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" path="m428154,240247c417915,325980,357323,397249,274339,421164l214835,214784r213319,25463xe" filled="f" strokecolor="black [3213]" strokeweight="1.5pt">
                    <v:path arrowok="t" o:connecttype="custom" o:connectlocs="428154,240247;274339,421164;214835,214784;428154,240247" o:connectangles="0,0,0,0"/>
                  </v:shape>
                  <v:shape id="Isosceles Triangle 7" o:spid="_x0000_s1040" type="#_x0000_t5" style="position:absolute;left:2101;top:2166;width:15456;height:112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" adj="17151" filled="f" strokecolor="black [3213]" strokeweight="2.25pt"/>
                </v:group>
                <v:shape id="TextBox 40" o:spid="_x0000_s1041" type="#_x0000_t202" style="position:absolute;left:4242;top:9875;width:4820;height:4147;rotation:-264683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" filled="f" stroked="f">
                  <v:textbox style="mso-fit-shape-to-text:t">
                    <w:txbxContent>
                      <w:p w:rsidR="004C2D74" w:rsidRPr="007A12F8" w:rsidRDefault="004C2D74" w:rsidP="004C2D74">
                        <w:pPr>
                          <w:rPr>
                            <w:sz w:val="2"/>
                          </w:rPr>
                        </w:pPr>
                        <w:r>
                          <w:t>3cm</w:t>
                        </w:r>
                      </w:p>
                    </w:txbxContent>
                  </v:textbox>
                </v:shape>
                <v:shape id="TextBox 40" o:spid="_x0000_s1042" type="#_x0000_t202" style="position:absolute;left:6510;top:5413;width:4820;height:4146;rotation:-29124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" filled="f" stroked="f">
                  <v:textbox style="mso-fit-shape-to-text:t">
                    <w:txbxContent>
                      <w:p w:rsidR="004C2D74" w:rsidRPr="007A12F8" w:rsidRDefault="004C2D74" w:rsidP="004C2D74">
                        <w:pPr>
                          <w:rPr>
                            <w:sz w:val="2"/>
                          </w:rPr>
                        </w:pPr>
                        <w:r>
                          <w:t>9cm</w:t>
                        </w:r>
                      </w:p>
                    </w:txbxContent>
                  </v:textbox>
                </v:shape>
                <v:shape id="TextBox 40" o:spid="_x0000_s1043" type="#_x0000_t202" style="position:absolute;left:7900;top:16898;width:4820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" filled="f" stroked="f">
                  <v:textbox style="mso-fit-shape-to-text:t">
                    <w:txbxContent>
                      <w:p w:rsidR="004C2D74" w:rsidRPr="007A12F8" w:rsidRDefault="004C2D74" w:rsidP="004C2D74">
                        <w:pPr>
                          <w:rPr>
                            <w:sz w:val="2"/>
                          </w:rPr>
                        </w:pPr>
                        <w:r>
                          <w:t>5cm</w:t>
                        </w:r>
                      </w:p>
                    </w:txbxContent>
                  </v:textbox>
                </v:shape>
                <v:shape id="TextBox 40" o:spid="_x0000_s1044" type="#_x0000_t202" style="position:absolute;left:20336;top:7827;width:6876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" filled="f" stroked="f">
                  <v:textbox style="mso-fit-shape-to-text:t">
                    <w:txbxContent>
                      <w:p w:rsidR="004C2D74" w:rsidRPr="007A12F8" w:rsidRDefault="004C2D74" w:rsidP="004C2D74">
                        <w:pPr>
                          <w:rPr>
                            <w:sz w:val="2"/>
                          </w:rPr>
                        </w:pPr>
                        <w:r>
                          <w:t>12cm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20" o:spid="_x0000_s1045" type="#_x0000_t32" style="position:absolute;left:9802;width:6363;height:568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" strokecolor="black [3040]">
                  <v:stroke endarrow="open"/>
                </v:shape>
                <v:shape id="Straight Arrow Connector 321" o:spid="_x0000_s1046" type="#_x0000_t32" style="position:absolute;top:8412;width:6802;height:611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" strokecolor="black [3040]">
                  <v:stroke endarrow="open"/>
                </v:shape>
                <v:shape id="Straight Arrow Connector 322" o:spid="_x0000_s1047" type="#_x0000_t32" style="position:absolute;left:19824;top:512;width:2137;height:730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" strokecolor="black [3040]">
                  <v:stroke endarrow="open"/>
                </v:shape>
                <v:shape id="Straight Arrow Connector 323" o:spid="_x0000_s1048" type="#_x0000_t32" style="position:absolute;left:22823;top:10680;width:1902;height:62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" strokecolor="black [3040]">
                  <v:stroke endarrow="open"/>
                </v:shape>
                <v:shape id="Straight Arrow Connector 324" o:spid="_x0000_s1049" type="#_x0000_t32" style="position:absolute;left:7680;top:6217;width:4566;height:41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" strokecolor="black [3040]">
                  <v:stroke endarrow="open"/>
                </v:shape>
                <v:shape id="Straight Arrow Connector 325" o:spid="_x0000_s1050" type="#_x0000_t32" style="position:absolute;left:1389;top:12801;width:3334;height:29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" strokecolor="black [3040]">
                  <v:stroke endarrow="open"/>
                </v:shape>
                <v:shape id="Straight Arrow Connector 326" o:spid="_x0000_s1051" type="#_x0000_t32" style="position:absolute;left:2194;top:18141;width:560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" strokecolor="black [3040]">
                  <v:stroke endarrow="open"/>
                </v:shape>
                <v:shape id="Straight Arrow Connector 327" o:spid="_x0000_s1052" type="#_x0000_t32" style="position:absolute;left:12070;top:18141;width:302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" strokecolor="black [3040]">
                  <v:stroke endarrow="open"/>
                </v:shape>
                <v:shape id="Straight Arrow Connector 328" o:spid="_x0000_s1053" type="#_x0000_t32" style="position:absolute;left:14263;top:6701;width:1393;height:441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" strokecolor="black [3040]">
                  <v:stroke endarrow="open"/>
                </v:shape>
                <v:shape id="Straight Arrow Connector 329" o:spid="_x0000_s1054" type="#_x0000_t32" style="position:absolute;left:16165;top:13187;width:971;height:37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" strokecolor="black [3040]">
                  <v:stroke endarrow="open"/>
                </v:shape>
                <v:shape id="Straight Arrow Connector 330" o:spid="_x0000_s1055" type="#_x0000_t32" style="position:absolute;left:14743;top:19993;width:733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" strokecolor="black [3040]">
                  <v:stroke endarrow="open"/>
                </v:shape>
                <v:shape id="Straight Arrow Connector 331" o:spid="_x0000_s1056" type="#_x0000_t32" style="position:absolute;left:2194;top:19993;width:9360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" strokecolor="black [3040]">
                  <v:stroke endarrow="open"/>
                </v:shape>
                <w10:wrap type="square"/>
              </v:group>
            </w:pict>
          </mc:Fallback>
        </mc:AlternateContent>
      </w:r>
    </w:p>
    <w:p w:rsidR="004C2D74" w:rsidRDefault="004C2D74" w:rsidP="004C2D74"/>
    <w:p w:rsidR="004C2D74" w:rsidRDefault="004C2D74" w:rsidP="004C2D74"/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u w:val="single"/>
        </w:rPr>
      </w:pPr>
    </w:p>
    <w:p w:rsidR="004C2D74" w:rsidRPr="00846765" w:rsidRDefault="004C2D74" w:rsidP="004C2D74">
      <w:pPr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1ADBCFDB" wp14:editId="7DC1D507">
            <wp:simplePos x="0" y="0"/>
            <wp:positionH relativeFrom="column">
              <wp:posOffset>-38100</wp:posOffset>
            </wp:positionH>
            <wp:positionV relativeFrom="paragraph">
              <wp:posOffset>198755</wp:posOffset>
            </wp:positionV>
            <wp:extent cx="2514600" cy="1637030"/>
            <wp:effectExtent l="0" t="0" r="0" b="127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Default="004C2D74" w:rsidP="004C2D74">
      <w:pPr>
        <w:rPr>
          <w:b/>
          <w:u w:val="single"/>
        </w:rPr>
      </w:pPr>
    </w:p>
    <w:p w:rsidR="004C2D74" w:rsidRPr="004C2D74" w:rsidRDefault="004C2D74" w:rsidP="004C2D74"/>
    <w:p w:rsidR="004C2D74" w:rsidRPr="002D5C29" w:rsidRDefault="004C2D74" w:rsidP="002D5C29"/>
    <w:sectPr w:rsidR="004C2D74" w:rsidRPr="002D5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16"/>
    <w:rsid w:val="000222D2"/>
    <w:rsid w:val="000E5B27"/>
    <w:rsid w:val="001C4FFA"/>
    <w:rsid w:val="002D5C29"/>
    <w:rsid w:val="003E3BD6"/>
    <w:rsid w:val="00407E83"/>
    <w:rsid w:val="00493194"/>
    <w:rsid w:val="004C2D74"/>
    <w:rsid w:val="007A4319"/>
    <w:rsid w:val="00814F91"/>
    <w:rsid w:val="008421C1"/>
    <w:rsid w:val="00932F02"/>
    <w:rsid w:val="00A3556E"/>
    <w:rsid w:val="00B2625C"/>
    <w:rsid w:val="00BA794F"/>
    <w:rsid w:val="00BB74DD"/>
    <w:rsid w:val="00C00A87"/>
    <w:rsid w:val="00D15D8A"/>
    <w:rsid w:val="00EB3F55"/>
    <w:rsid w:val="00ED7016"/>
    <w:rsid w:val="00F7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3A8B"/>
  <w15:chartTrackingRefBased/>
  <w15:docId w15:val="{8CE2EE04-A045-4C46-A6D8-7C2C8D64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3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questionChar">
    <w:name w:val="question Char"/>
    <w:basedOn w:val="Normal"/>
    <w:uiPriority w:val="99"/>
    <w:rsid w:val="00C00A87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Box">
    <w:name w:val="Box"/>
    <w:basedOn w:val="Normal"/>
    <w:uiPriority w:val="99"/>
    <w:rsid w:val="00C00A87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Theme="minorEastAsia" w:hAnsi="Times New Roman" w:cs="Times New Roman"/>
      <w:lang w:eastAsia="en-GB"/>
    </w:rPr>
  </w:style>
  <w:style w:type="paragraph" w:customStyle="1" w:styleId="indent1">
    <w:name w:val="indent1"/>
    <w:basedOn w:val="Normal"/>
    <w:uiPriority w:val="99"/>
    <w:rsid w:val="00C00A87"/>
    <w:pPr>
      <w:widowControl w:val="0"/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mark">
    <w:name w:val="mark"/>
    <w:basedOn w:val="Normal"/>
    <w:uiPriority w:val="99"/>
    <w:rsid w:val="00C00A8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b/>
      <w:bCs/>
      <w:sz w:val="20"/>
      <w:szCs w:val="20"/>
      <w:lang w:eastAsia="en-GB"/>
    </w:rPr>
  </w:style>
  <w:style w:type="paragraph" w:customStyle="1" w:styleId="right">
    <w:name w:val="right"/>
    <w:basedOn w:val="Normal"/>
    <w:uiPriority w:val="99"/>
    <w:rsid w:val="00C00A87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eastAsia="en-GB"/>
    </w:rPr>
  </w:style>
  <w:style w:type="paragraph" w:customStyle="1" w:styleId="question">
    <w:name w:val="question"/>
    <w:basedOn w:val="Normal"/>
    <w:uiPriority w:val="99"/>
    <w:rsid w:val="00C00A87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rightCharCharChar">
    <w:name w:val="right Char Char Char"/>
    <w:basedOn w:val="Normal"/>
    <w:uiPriority w:val="99"/>
    <w:rsid w:val="00C00A87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eastAsia="en-GB"/>
    </w:rPr>
  </w:style>
  <w:style w:type="paragraph" w:styleId="NoSpacing">
    <w:name w:val="No Spacing"/>
    <w:uiPriority w:val="1"/>
    <w:qFormat/>
    <w:rsid w:val="00BA794F"/>
    <w:pPr>
      <w:spacing w:after="0" w:line="240" w:lineRule="auto"/>
    </w:pPr>
  </w:style>
  <w:style w:type="character" w:customStyle="1" w:styleId="A16">
    <w:name w:val="A16"/>
    <w:basedOn w:val="DefaultParagraphFont"/>
    <w:uiPriority w:val="99"/>
    <w:rsid w:val="00BA794F"/>
    <w:rPr>
      <w:rFonts w:cs="Times New Roman"/>
      <w:sz w:val="15"/>
      <w:szCs w:val="15"/>
    </w:rPr>
  </w:style>
  <w:style w:type="table" w:styleId="TableGrid">
    <w:name w:val="Table Grid"/>
    <w:basedOn w:val="TableNormal"/>
    <w:uiPriority w:val="59"/>
    <w:rsid w:val="004C2D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2625C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625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262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wmf"/><Relationship Id="rId55" Type="http://schemas.openxmlformats.org/officeDocument/2006/relationships/oleObject" Target="embeddings/oleObject3.bin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48.wmf"/><Relationship Id="rId62" Type="http://schemas.openxmlformats.org/officeDocument/2006/relationships/image" Target="media/image5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oleObject" Target="embeddings/oleObject2.bin"/><Relationship Id="rId58" Type="http://schemas.openxmlformats.org/officeDocument/2006/relationships/image" Target="media/image50.wm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oleObject" Target="embeddings/oleObject4.bin"/><Relationship Id="rId61" Type="http://schemas.openxmlformats.org/officeDocument/2006/relationships/oleObject" Target="embeddings/oleObject6.bin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7.wmf"/><Relationship Id="rId60" Type="http://schemas.openxmlformats.org/officeDocument/2006/relationships/image" Target="media/image51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49.wmf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C6108-722E-4362-95B4-6832274A0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522F39C1.dotm</Template>
  <TotalTime>47</TotalTime>
  <Pages>23</Pages>
  <Words>1082</Words>
  <Characters>5425</Characters>
  <Application>Microsoft Office Word</Application>
  <DocSecurity>0</DocSecurity>
  <Lines>542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HOULDSWORTH Lawrence, EDU/ECS</dc:creator>
  <cp:keywords/>
  <dc:description/>
  <cp:lastModifiedBy>HOULDSWORTH Lawrence, EDU/ECS</cp:lastModifiedBy>
  <cp:revision>12</cp:revision>
  <dcterms:created xsi:type="dcterms:W3CDTF">2020-04-02T05:29:00Z</dcterms:created>
  <dcterms:modified xsi:type="dcterms:W3CDTF">2020-04-03T05:54:00Z</dcterms:modified>
</cp:coreProperties>
</file>