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89172445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:rsidR="00B77D7A" w:rsidRDefault="00B77D7A">
          <w:pPr>
            <w:pStyle w:val="TOCHeading"/>
          </w:pPr>
          <w:r>
            <w:t>Contents</w:t>
          </w:r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792722" w:history="1">
            <w:r w:rsidRPr="00802924">
              <w:rPr>
                <w:rStyle w:val="Hyperlink"/>
                <w:noProof/>
              </w:rPr>
              <w:t>Working with Number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23" w:history="1">
            <w:r w:rsidRPr="00802924">
              <w:rPr>
                <w:rStyle w:val="Hyperlink"/>
                <w:noProof/>
              </w:rPr>
              <w:t>Working with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24" w:history="1">
            <w:r w:rsidRPr="00802924">
              <w:rPr>
                <w:rStyle w:val="Hyperlink"/>
                <w:noProof/>
              </w:rPr>
              <w:t>Working with Time Series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25" w:history="1">
            <w:r w:rsidRPr="00802924">
              <w:rPr>
                <w:rStyle w:val="Hyperlink"/>
                <w:noProof/>
              </w:rPr>
              <w:t>Forming Expressions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26" w:history="1">
            <w:r w:rsidRPr="00802924">
              <w:rPr>
                <w:rStyle w:val="Hyperlink"/>
                <w:noProof/>
              </w:rPr>
              <w:t>Substituting into Formulae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27" w:history="1">
            <w:r w:rsidRPr="00802924">
              <w:rPr>
                <w:rStyle w:val="Hyperlink"/>
                <w:noProof/>
              </w:rPr>
              <w:t>Working with Two Way Data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28" w:history="1">
            <w:r w:rsidRPr="00802924">
              <w:rPr>
                <w:rStyle w:val="Hyperlink"/>
                <w:noProof/>
              </w:rPr>
              <w:t>Working with Recipes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29" w:history="1">
            <w:r w:rsidRPr="00802924">
              <w:rPr>
                <w:rStyle w:val="Hyperlink"/>
                <w:noProof/>
              </w:rPr>
              <w:t>Working with Proportion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0" w:history="1">
            <w:r w:rsidRPr="00802924">
              <w:rPr>
                <w:rStyle w:val="Hyperlink"/>
                <w:noProof/>
              </w:rPr>
              <w:t>Working with Frequency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1" w:history="1">
            <w:r w:rsidRPr="00802924">
              <w:rPr>
                <w:rStyle w:val="Hyperlink"/>
                <w:noProof/>
              </w:rPr>
              <w:t>Working with Probability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2" w:history="1">
            <w:r w:rsidRPr="00802924">
              <w:rPr>
                <w:rStyle w:val="Hyperlink"/>
                <w:noProof/>
              </w:rPr>
              <w:t>Problem Solving with Reverse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3" w:history="1">
            <w:r w:rsidRPr="00802924">
              <w:rPr>
                <w:rStyle w:val="Hyperlink"/>
                <w:noProof/>
              </w:rPr>
              <w:t>Working with Algebra in Shapes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4" w:history="1">
            <w:r w:rsidRPr="00802924">
              <w:rPr>
                <w:rStyle w:val="Hyperlink"/>
                <w:noProof/>
              </w:rPr>
              <w:t>Inequalities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5" w:history="1">
            <w:r w:rsidRPr="00802924">
              <w:rPr>
                <w:rStyle w:val="Hyperlink"/>
                <w:noProof/>
              </w:rPr>
              <w:t>Working with Fractions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6" w:history="1">
            <w:r w:rsidRPr="00802924">
              <w:rPr>
                <w:rStyle w:val="Hyperlink"/>
                <w:noProof/>
              </w:rPr>
              <w:t>Increasing and Decreasing with Fractions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7" w:history="1">
            <w:r w:rsidRPr="00802924">
              <w:rPr>
                <w:rStyle w:val="Hyperlink"/>
                <w:noProof/>
              </w:rPr>
              <w:t>Working with Volume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8" w:history="1">
            <w:r w:rsidRPr="00802924">
              <w:rPr>
                <w:rStyle w:val="Hyperlink"/>
                <w:noProof/>
              </w:rPr>
              <w:t>Dividing into Ratios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39" w:history="1">
            <w:r w:rsidRPr="00802924">
              <w:rPr>
                <w:rStyle w:val="Hyperlink"/>
                <w:noProof/>
              </w:rPr>
              <w:t>Factorising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40" w:history="1">
            <w:r w:rsidRPr="00802924">
              <w:rPr>
                <w:rStyle w:val="Hyperlink"/>
                <w:noProof/>
              </w:rPr>
              <w:t>Missing Angles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41" w:history="1">
            <w:r w:rsidRPr="00802924">
              <w:rPr>
                <w:rStyle w:val="Hyperlink"/>
                <w:noProof/>
              </w:rPr>
              <w:t>Percentages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6792742" w:history="1">
            <w:r w:rsidRPr="00802924">
              <w:rPr>
                <w:rStyle w:val="Hyperlink"/>
                <w:noProof/>
              </w:rPr>
              <w:t>Averages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_Toc36792742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7D7A" w:rsidRDefault="00B77D7A">
          <w:r>
            <w:rPr>
              <w:b/>
              <w:bCs/>
              <w:noProof/>
            </w:rPr>
            <w:fldChar w:fldCharType="end"/>
          </w:r>
        </w:p>
      </w:sdtContent>
    </w:sdt>
    <w:p w:rsidR="00B77D7A" w:rsidRDefault="00B77D7A" w:rsidP="00F46272">
      <w:pPr>
        <w:pStyle w:val="Heading1"/>
      </w:pPr>
    </w:p>
    <w:p w:rsidR="00B77D7A" w:rsidRDefault="00B77D7A" w:rsidP="00B77D7A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:rsidR="00FD5469" w:rsidRDefault="00FD5469" w:rsidP="00F46272">
      <w:pPr>
        <w:pStyle w:val="Heading1"/>
      </w:pPr>
      <w:bookmarkStart w:id="0" w:name="_Toc36792722"/>
      <w:r>
        <w:lastRenderedPageBreak/>
        <w:t>Working with Number Operations</w:t>
      </w:r>
      <w:bookmarkEnd w:id="0"/>
    </w:p>
    <w:p w:rsidR="00FD5469" w:rsidRDefault="00FD5469" w:rsidP="00FD5469">
      <w:r>
        <w:rPr>
          <w:noProof/>
          <w:lang w:eastAsia="en-GB"/>
        </w:rPr>
        <w:drawing>
          <wp:inline distT="0" distB="0" distL="0" distR="0" wp14:anchorId="734F979B" wp14:editId="4A37B2DB">
            <wp:extent cx="3465830" cy="2623185"/>
            <wp:effectExtent l="0" t="0" r="1270" b="5715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5830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469" w:rsidRDefault="00FD5469" w:rsidP="00FD5469"/>
    <w:p w:rsidR="00FD5469" w:rsidRPr="00FD5469" w:rsidRDefault="00FD5469" w:rsidP="00FD5469">
      <w:r>
        <w:rPr>
          <w:noProof/>
          <w:lang w:eastAsia="en-GB"/>
        </w:rPr>
        <w:drawing>
          <wp:inline distT="0" distB="0" distL="0" distR="0" wp14:anchorId="49B93CBB" wp14:editId="625BB091">
            <wp:extent cx="3780790" cy="275082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079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DD4" w:rsidRDefault="00F46272" w:rsidP="00F46272">
      <w:pPr>
        <w:pStyle w:val="Heading1"/>
      </w:pPr>
      <w:bookmarkStart w:id="1" w:name="_Toc36792723"/>
      <w:r>
        <w:lastRenderedPageBreak/>
        <w:t>Working with Ratio</w:t>
      </w:r>
      <w:bookmarkEnd w:id="1"/>
    </w:p>
    <w:p w:rsidR="00F46272" w:rsidRDefault="00F46272" w:rsidP="00F46272">
      <w:r>
        <w:rPr>
          <w:noProof/>
          <w:lang w:eastAsia="en-GB"/>
        </w:rPr>
        <w:drawing>
          <wp:inline distT="0" distB="0" distL="0" distR="0" wp14:anchorId="7151EB16" wp14:editId="6EB49FBA">
            <wp:extent cx="5541010" cy="2661719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17" b="7442"/>
                    <a:stretch/>
                  </pic:blipFill>
                  <pic:spPr bwMode="auto">
                    <a:xfrm>
                      <a:off x="0" y="0"/>
                      <a:ext cx="5541387" cy="266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6272" w:rsidRDefault="00F46272" w:rsidP="00F46272"/>
    <w:p w:rsidR="00F46272" w:rsidRDefault="00F46272" w:rsidP="00F46272">
      <w:r>
        <w:rPr>
          <w:noProof/>
          <w:lang w:eastAsia="en-GB"/>
        </w:rPr>
        <w:drawing>
          <wp:inline distT="0" distB="0" distL="0" distR="0" wp14:anchorId="7B9D6834" wp14:editId="60B38382">
            <wp:extent cx="5731510" cy="346786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795"/>
                    <a:stretch/>
                  </pic:blipFill>
                  <pic:spPr bwMode="auto">
                    <a:xfrm>
                      <a:off x="0" y="0"/>
                      <a:ext cx="5731510" cy="3467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6272" w:rsidRDefault="00F46272" w:rsidP="00F46272">
      <w:r>
        <w:br w:type="page"/>
      </w:r>
    </w:p>
    <w:p w:rsidR="00F46272" w:rsidRDefault="00F46272" w:rsidP="00F46272">
      <w:pPr>
        <w:pStyle w:val="Heading1"/>
      </w:pPr>
      <w:bookmarkStart w:id="2" w:name="_Toc36792724"/>
      <w:r>
        <w:lastRenderedPageBreak/>
        <w:t>Working with Time Series Graphs</w:t>
      </w:r>
      <w:bookmarkEnd w:id="2"/>
    </w:p>
    <w:p w:rsidR="00F46272" w:rsidRDefault="00F46272" w:rsidP="00F46272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14367C52" wp14:editId="094C0C7E">
            <wp:extent cx="6132265" cy="387326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47166" cy="388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272" w:rsidRDefault="00F46272" w:rsidP="00F46272">
      <w:r>
        <w:t>In which month was the highest hours of travel?</w:t>
      </w:r>
    </w:p>
    <w:p w:rsidR="00F46272" w:rsidRDefault="00F46272" w:rsidP="00F46272"/>
    <w:p w:rsidR="00F46272" w:rsidRDefault="00F46272" w:rsidP="00F46272">
      <w:r>
        <w:t>In which month was the lowest hours of travel?</w:t>
      </w:r>
    </w:p>
    <w:p w:rsidR="00F46272" w:rsidRDefault="00F46272" w:rsidP="00F46272"/>
    <w:p w:rsidR="00F46272" w:rsidRDefault="00F46272" w:rsidP="00F46272">
      <w:r>
        <w:t>What was the difference between the hours of travel in April and in November?</w:t>
      </w:r>
    </w:p>
    <w:p w:rsidR="00F46272" w:rsidRDefault="00F46272" w:rsidP="00F46272"/>
    <w:p w:rsidR="00F46272" w:rsidRPr="008E48C7" w:rsidRDefault="00F46272" w:rsidP="00F46272">
      <w:r>
        <w:t>Can you describe what happened to the hours of travel over the year?</w:t>
      </w:r>
    </w:p>
    <w:p w:rsidR="00F46272" w:rsidRDefault="00F46272" w:rsidP="00F46272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F46272" w:rsidRDefault="00F46272" w:rsidP="00F46272">
      <w:pPr>
        <w:rPr>
          <w:b/>
        </w:rPr>
      </w:pPr>
      <w:r>
        <w:rPr>
          <w:b/>
        </w:rPr>
        <w:t>………….………………………………………………………………………………….………………………………………………………</w:t>
      </w:r>
    </w:p>
    <w:p w:rsidR="00F46272" w:rsidRDefault="00F46272" w:rsidP="00F46272">
      <w:pPr>
        <w:rPr>
          <w:b/>
        </w:rPr>
      </w:pPr>
      <w:r>
        <w:rPr>
          <w:b/>
        </w:rPr>
        <w:t>………………………….………………………………………………………………………………….………………………………………</w:t>
      </w:r>
    </w:p>
    <w:p w:rsidR="00F46272" w:rsidRDefault="00F46272" w:rsidP="00F46272">
      <w:pPr>
        <w:rPr>
          <w:b/>
        </w:rPr>
      </w:pPr>
      <w:r>
        <w:rPr>
          <w:b/>
        </w:rPr>
        <w:t>………………………………………….………………………………………………………………………………….……………………..</w:t>
      </w:r>
    </w:p>
    <w:p w:rsidR="00F46272" w:rsidRDefault="00F46272" w:rsidP="00F46272">
      <w:pPr>
        <w:rPr>
          <w:b/>
        </w:rPr>
      </w:pPr>
    </w:p>
    <w:p w:rsidR="00F46272" w:rsidRDefault="00F46272">
      <w:pPr>
        <w:rPr>
          <w:b/>
        </w:rPr>
      </w:pPr>
      <w:r>
        <w:rPr>
          <w:b/>
        </w:rPr>
        <w:br w:type="page"/>
      </w:r>
    </w:p>
    <w:p w:rsidR="00F46272" w:rsidRDefault="00F46272" w:rsidP="00F46272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1346F661" wp14:editId="2466A6A1">
            <wp:extent cx="6054201" cy="3347049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68656" cy="335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272" w:rsidRDefault="00F46272" w:rsidP="00F46272">
      <w:r>
        <w:t>Which was the biggest year for number of sites?</w:t>
      </w:r>
    </w:p>
    <w:p w:rsidR="00F46272" w:rsidRDefault="00F46272" w:rsidP="00F46272"/>
    <w:p w:rsidR="00F46272" w:rsidRDefault="00F46272" w:rsidP="00F46272">
      <w:r>
        <w:t>Approximately how many sites were there in 2005?</w:t>
      </w:r>
    </w:p>
    <w:p w:rsidR="00F46272" w:rsidRDefault="00F46272" w:rsidP="00F46272"/>
    <w:p w:rsidR="00F46272" w:rsidRDefault="00F46272" w:rsidP="00F46272">
      <w:r>
        <w:t>Between which years did the number of sits go up the most?</w:t>
      </w:r>
    </w:p>
    <w:p w:rsidR="00F46272" w:rsidRDefault="00F46272" w:rsidP="00F46272"/>
    <w:p w:rsidR="00F46272" w:rsidRDefault="00F46272" w:rsidP="00F46272">
      <w:r>
        <w:t>Can you describe the pattern on the graph?</w:t>
      </w:r>
    </w:p>
    <w:p w:rsidR="00F46272" w:rsidRDefault="00F46272" w:rsidP="00F46272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F46272" w:rsidRDefault="00F46272" w:rsidP="00F46272">
      <w:pPr>
        <w:rPr>
          <w:b/>
        </w:rPr>
      </w:pPr>
      <w:r>
        <w:rPr>
          <w:b/>
        </w:rPr>
        <w:t>………….………………………………………………………………………………….………………………………………………………</w:t>
      </w:r>
    </w:p>
    <w:p w:rsidR="00F46272" w:rsidRDefault="00F46272" w:rsidP="00F46272">
      <w:pPr>
        <w:rPr>
          <w:b/>
        </w:rPr>
      </w:pPr>
      <w:r>
        <w:rPr>
          <w:b/>
        </w:rPr>
        <w:t>………………………….………………………………………………………………………………….………………………………………</w:t>
      </w:r>
    </w:p>
    <w:p w:rsidR="00F46272" w:rsidRPr="00D80C24" w:rsidRDefault="00F46272" w:rsidP="00F46272">
      <w:r>
        <w:rPr>
          <w:b/>
        </w:rPr>
        <w:t>………………………………………….………………………………………………………………………………….……………………..</w:t>
      </w:r>
    </w:p>
    <w:p w:rsidR="00F46272" w:rsidRDefault="00F46272" w:rsidP="00F46272"/>
    <w:p w:rsidR="00F46272" w:rsidRDefault="00F46272" w:rsidP="00F46272"/>
    <w:p w:rsidR="00783014" w:rsidRDefault="00783014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bookmarkStart w:id="3" w:name="_Toc36792725"/>
      <w:r>
        <w:br w:type="page"/>
      </w:r>
    </w:p>
    <w:p w:rsidR="00F46272" w:rsidRDefault="00F46272" w:rsidP="00F46272">
      <w:pPr>
        <w:pStyle w:val="Heading1"/>
      </w:pPr>
      <w:r>
        <w:lastRenderedPageBreak/>
        <w:t>Forming Expressions</w:t>
      </w:r>
      <w:bookmarkEnd w:id="3"/>
    </w:p>
    <w:p w:rsidR="00F46272" w:rsidRPr="00F46272" w:rsidRDefault="00F46272" w:rsidP="00F46272">
      <w:r>
        <w:t xml:space="preserve">Can you write an algebraic expression for each of </w:t>
      </w:r>
      <w:proofErr w:type="gramStart"/>
      <w:r>
        <w:t>these:</w:t>
      </w:r>
      <w:proofErr w:type="gramEnd"/>
    </w:p>
    <w:p w:rsidR="00F46272" w:rsidRDefault="00F46272" w:rsidP="00F46272">
      <w:r>
        <w:rPr>
          <w:noProof/>
          <w:lang w:eastAsia="en-GB"/>
        </w:rPr>
        <w:drawing>
          <wp:inline distT="0" distB="0" distL="0" distR="0" wp14:anchorId="1851CF78" wp14:editId="1590E73E">
            <wp:extent cx="5731510" cy="2788236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8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272" w:rsidRDefault="00F46272" w:rsidP="00F46272">
      <w:r>
        <w:t>Now try this:</w:t>
      </w:r>
    </w:p>
    <w:p w:rsidR="00F46272" w:rsidRDefault="00F46272" w:rsidP="00F46272">
      <w:r>
        <w:rPr>
          <w:noProof/>
          <w:lang w:eastAsia="en-GB"/>
        </w:rPr>
        <w:drawing>
          <wp:inline distT="0" distB="0" distL="0" distR="0" wp14:anchorId="03075419" wp14:editId="4B31E9AB">
            <wp:extent cx="3914775" cy="3826803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1416"/>
                    <a:stretch/>
                  </pic:blipFill>
                  <pic:spPr bwMode="auto">
                    <a:xfrm>
                      <a:off x="0" y="0"/>
                      <a:ext cx="3921762" cy="3833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5469" w:rsidRDefault="00FD5469" w:rsidP="00F46272"/>
    <w:p w:rsidR="00FD5469" w:rsidRDefault="00FD5469" w:rsidP="00FD5469">
      <w:pPr>
        <w:pStyle w:val="Heading1"/>
      </w:pPr>
      <w:bookmarkStart w:id="4" w:name="_Toc36792726"/>
      <w:r>
        <w:lastRenderedPageBreak/>
        <w:t>Substituting into Formulae</w:t>
      </w:r>
      <w:bookmarkEnd w:id="4"/>
    </w:p>
    <w:p w:rsidR="00FD5469" w:rsidRDefault="00FD5469" w:rsidP="00F46272">
      <w:r>
        <w:rPr>
          <w:noProof/>
          <w:lang w:eastAsia="en-GB"/>
        </w:rPr>
        <w:drawing>
          <wp:inline distT="0" distB="0" distL="0" distR="0" wp14:anchorId="5557B225" wp14:editId="205A1367">
            <wp:extent cx="5396439" cy="14751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5845"/>
                    <a:stretch/>
                  </pic:blipFill>
                  <pic:spPr bwMode="auto">
                    <a:xfrm>
                      <a:off x="0" y="0"/>
                      <a:ext cx="5396527" cy="1475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5469" w:rsidRDefault="00FD5469" w:rsidP="00F46272"/>
    <w:p w:rsidR="00FD5469" w:rsidRDefault="00FD5469" w:rsidP="00F46272">
      <w:r>
        <w:rPr>
          <w:noProof/>
          <w:lang w:eastAsia="en-GB"/>
        </w:rPr>
        <w:drawing>
          <wp:inline distT="0" distB="0" distL="0" distR="0" wp14:anchorId="019D032A" wp14:editId="7F8F05C5">
            <wp:extent cx="5387448" cy="1732915"/>
            <wp:effectExtent l="0" t="0" r="381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6003"/>
                    <a:stretch/>
                  </pic:blipFill>
                  <pic:spPr bwMode="auto">
                    <a:xfrm>
                      <a:off x="0" y="0"/>
                      <a:ext cx="5387476" cy="1732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42E5" w:rsidRDefault="00DD42E5" w:rsidP="00F46272"/>
    <w:p w:rsidR="00DD42E5" w:rsidRDefault="00DD42E5" w:rsidP="00DD42E5">
      <w:pPr>
        <w:pStyle w:val="Heading1"/>
      </w:pPr>
      <w:bookmarkStart w:id="5" w:name="_Toc36792727"/>
      <w:r>
        <w:t>Working with Two Way Data Tables</w:t>
      </w:r>
      <w:bookmarkEnd w:id="5"/>
    </w:p>
    <w:p w:rsidR="00DD42E5" w:rsidRDefault="00DD42E5" w:rsidP="00DD42E5">
      <w:pPr>
        <w:pStyle w:val="questionChar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 xml:space="preserve">Bob asked 100 adults which </w:t>
      </w:r>
      <w:r>
        <w:t>one type of music they enjoyed.</w:t>
      </w:r>
    </w:p>
    <w:p w:rsidR="00DD42E5" w:rsidRDefault="00DD42E5" w:rsidP="00DD42E5">
      <w:pPr>
        <w:pStyle w:val="questionChar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>They could choose Jazz or Rock or Classical or Folk music.</w:t>
      </w:r>
    </w:p>
    <w:p w:rsidR="00DD42E5" w:rsidRDefault="00DD42E5" w:rsidP="00DD42E5">
      <w:pPr>
        <w:pStyle w:val="questionChar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240"/>
      </w:pPr>
      <w:r>
        <w:t>The two-way table shows some information about their answers.</w:t>
      </w:r>
    </w:p>
    <w:tbl>
      <w:tblPr>
        <w:tblW w:w="0" w:type="auto"/>
        <w:tblInd w:w="675" w:type="dxa"/>
        <w:tblLayout w:type="fixed"/>
        <w:tblLook w:val="0000" w:firstRow="0" w:lastRow="0" w:firstColumn="0" w:lastColumn="0" w:noHBand="0" w:noVBand="0"/>
      </w:tblPr>
      <w:tblGrid>
        <w:gridCol w:w="1314"/>
        <w:gridCol w:w="1314"/>
        <w:gridCol w:w="1314"/>
        <w:gridCol w:w="1314"/>
        <w:gridCol w:w="1315"/>
        <w:gridCol w:w="1315"/>
      </w:tblGrid>
      <w:tr w:rsidR="00DD42E5" w:rsidTr="00E258DA"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Jazz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Rock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Classical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Folk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DD42E5" w:rsidTr="00E258DA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Men</w:t>
            </w:r>
          </w:p>
        </w:tc>
        <w:tc>
          <w:tcPr>
            <w:tcW w:w="13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12</w:t>
            </w:r>
          </w:p>
        </w:tc>
        <w:tc>
          <w:tcPr>
            <w:tcW w:w="131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31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19</w:t>
            </w:r>
          </w:p>
        </w:tc>
        <w:tc>
          <w:tcPr>
            <w:tcW w:w="131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4</w:t>
            </w:r>
          </w:p>
        </w:tc>
        <w:tc>
          <w:tcPr>
            <w:tcW w:w="131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52</w:t>
            </w:r>
          </w:p>
        </w:tc>
      </w:tr>
      <w:tr w:rsidR="00DD42E5" w:rsidTr="00E258DA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Women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23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</w:tr>
      <w:tr w:rsidR="00DD42E5" w:rsidTr="00E258DA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100</w:t>
            </w:r>
          </w:p>
        </w:tc>
      </w:tr>
    </w:tbl>
    <w:p w:rsidR="00DD42E5" w:rsidRDefault="00DD42E5" w:rsidP="00DD42E5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(a)</w:t>
      </w:r>
      <w:r>
        <w:tab/>
        <w:t>Complete the two-way table.</w:t>
      </w:r>
    </w:p>
    <w:p w:rsidR="00DD42E5" w:rsidRDefault="00DD42E5" w:rsidP="00DD42E5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DD42E5" w:rsidRDefault="00DD42E5" w:rsidP="00DD42E5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 xml:space="preserve"> </w:t>
      </w:r>
    </w:p>
    <w:p w:rsidR="00DD42E5" w:rsidRDefault="00DD42E5" w:rsidP="00DD42E5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(b)</w:t>
      </w:r>
      <w:r>
        <w:tab/>
        <w:t xml:space="preserve">How many women did </w:t>
      </w:r>
      <w:r>
        <w:rPr>
          <w:b/>
          <w:bCs/>
        </w:rPr>
        <w:t>not</w:t>
      </w:r>
      <w:r>
        <w:t xml:space="preserve"> choose Classical music?</w:t>
      </w:r>
    </w:p>
    <w:p w:rsidR="00DD42E5" w:rsidRDefault="00DD42E5" w:rsidP="00DD42E5">
      <w:pPr>
        <w:pStyle w:val="questionChar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DD42E5" w:rsidRDefault="00DD42E5" w:rsidP="00DD42E5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</w:t>
      </w:r>
    </w:p>
    <w:p w:rsidR="00DD42E5" w:rsidRDefault="00DD42E5" w:rsidP="00DD42E5"/>
    <w:p w:rsidR="00DD42E5" w:rsidRDefault="00DD42E5" w:rsidP="00DD42E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/>
      </w:pPr>
      <w:r>
        <w:lastRenderedPageBreak/>
        <w:tab/>
        <w:t>60 students were born in England, Scotland or Wales.</w:t>
      </w:r>
      <w:r>
        <w:br/>
        <w:t>The two-way table shows some information about these students.</w:t>
      </w:r>
    </w:p>
    <w:tbl>
      <w:tblPr>
        <w:tblW w:w="0" w:type="auto"/>
        <w:tblInd w:w="6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50"/>
        <w:gridCol w:w="1417"/>
        <w:gridCol w:w="1418"/>
        <w:gridCol w:w="1417"/>
        <w:gridCol w:w="1560"/>
      </w:tblGrid>
      <w:tr w:rsidR="00DD42E5" w:rsidTr="00E258DA">
        <w:trPr>
          <w:gridBefore w:val="1"/>
          <w:wBefore w:w="1350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England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Scotland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Wales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Total</w:t>
            </w:r>
          </w:p>
        </w:tc>
      </w:tr>
      <w:tr w:rsidR="00DD42E5" w:rsidTr="00E258DA"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</w:pPr>
            <w:r>
              <w:rPr>
                <w:b/>
                <w:bCs/>
              </w:rPr>
              <w:t>Female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40</w:t>
            </w:r>
          </w:p>
        </w:tc>
      </w:tr>
      <w:tr w:rsidR="00DD42E5" w:rsidTr="00E258DA"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</w:pPr>
            <w:r>
              <w:rPr>
                <w:b/>
                <w:bCs/>
              </w:rPr>
              <w:t>Male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</w:tr>
      <w:tr w:rsidR="00DD42E5" w:rsidTr="00E258DA"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</w:pPr>
            <w:r>
              <w:rPr>
                <w:b/>
                <w:bCs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rPr>
                <w:b/>
                <w:bCs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2E5" w:rsidRDefault="00DD42E5" w:rsidP="00E258D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60</w:t>
            </w:r>
          </w:p>
        </w:tc>
      </w:tr>
    </w:tbl>
    <w:p w:rsidR="00DD42E5" w:rsidRDefault="00DD42E5" w:rsidP="00DD42E5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(a)</w:t>
      </w:r>
      <w:r>
        <w:tab/>
        <w:t>Complete the two-way table.</w:t>
      </w:r>
    </w:p>
    <w:p w:rsidR="00DD42E5" w:rsidRDefault="00DD42E5" w:rsidP="00DD42E5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DD42E5" w:rsidRDefault="00DD42E5" w:rsidP="00DD42E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 xml:space="preserve"> </w:t>
      </w:r>
    </w:p>
    <w:p w:rsidR="00DD42E5" w:rsidRDefault="00DD42E5" w:rsidP="00DD42E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tab/>
        <w:t>One of the students is picked at random.</w:t>
      </w:r>
    </w:p>
    <w:p w:rsidR="00DD42E5" w:rsidRDefault="00DD42E5" w:rsidP="00DD42E5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(b)</w:t>
      </w:r>
      <w:r>
        <w:tab/>
        <w:t xml:space="preserve">Find the probability that this student is male and </w:t>
      </w:r>
      <w:r>
        <w:rPr>
          <w:b/>
          <w:bCs/>
        </w:rPr>
        <w:t xml:space="preserve">not </w:t>
      </w:r>
      <w:r>
        <w:t>born in England.</w:t>
      </w:r>
    </w:p>
    <w:p w:rsidR="00DD42E5" w:rsidRDefault="00DD42E5" w:rsidP="00DD42E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DD42E5" w:rsidRDefault="00DD42E5" w:rsidP="00DD42E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DD42E5" w:rsidRDefault="00DD42E5" w:rsidP="00DD42E5">
      <w:pPr>
        <w:pStyle w:val="rightCharCharCha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.....................................</w:t>
      </w:r>
    </w:p>
    <w:p w:rsidR="00DD42E5" w:rsidRDefault="00DD42E5" w:rsidP="00DD42E5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p w:rsidR="00DD42E5" w:rsidRPr="00DD42E5" w:rsidRDefault="00DD42E5" w:rsidP="00DD42E5"/>
    <w:p w:rsidR="00F46272" w:rsidRDefault="00F46272" w:rsidP="00F46272">
      <w:pPr>
        <w:pStyle w:val="Heading1"/>
      </w:pPr>
    </w:p>
    <w:p w:rsidR="00F46272" w:rsidRDefault="00F46272" w:rsidP="00F46272">
      <w:pPr>
        <w:pStyle w:val="Heading1"/>
      </w:pPr>
      <w:bookmarkStart w:id="6" w:name="_Toc36792728"/>
      <w:r>
        <w:t>Working with Recipes</w:t>
      </w:r>
      <w:bookmarkEnd w:id="6"/>
    </w:p>
    <w:p w:rsidR="00FD5469" w:rsidRDefault="00F46272" w:rsidP="00F46272">
      <w:r>
        <w:rPr>
          <w:noProof/>
        </w:rPr>
        <w:drawing>
          <wp:inline distT="0" distB="0" distL="0" distR="0" wp14:anchorId="691F5F5E" wp14:editId="739A856B">
            <wp:extent cx="5295900" cy="63860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05070" cy="639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469" w:rsidRDefault="00FD5469" w:rsidP="00FD5469">
      <w:r>
        <w:br w:type="page"/>
      </w:r>
    </w:p>
    <w:p w:rsidR="00F46272" w:rsidRDefault="00FD5469" w:rsidP="00F46272">
      <w:r>
        <w:rPr>
          <w:noProof/>
        </w:rPr>
        <w:lastRenderedPageBreak/>
        <w:drawing>
          <wp:inline distT="0" distB="0" distL="0" distR="0" wp14:anchorId="23A7DA3F" wp14:editId="796C5FCD">
            <wp:extent cx="5731510" cy="351155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469" w:rsidRDefault="00FD5469" w:rsidP="00F46272"/>
    <w:p w:rsidR="00FD5469" w:rsidRDefault="00FD5469" w:rsidP="00F46272">
      <w:r>
        <w:rPr>
          <w:noProof/>
        </w:rPr>
        <w:drawing>
          <wp:inline distT="0" distB="0" distL="0" distR="0" wp14:anchorId="02FA0CF8" wp14:editId="4DD03C1E">
            <wp:extent cx="5731510" cy="1882140"/>
            <wp:effectExtent l="0" t="0" r="254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4E5" w:rsidRDefault="007E34E5" w:rsidP="00F46272"/>
    <w:p w:rsidR="007E34E5" w:rsidRDefault="007E34E5" w:rsidP="007E34E5">
      <w:pPr>
        <w:pStyle w:val="Heading1"/>
      </w:pPr>
      <w:bookmarkStart w:id="7" w:name="_Toc36792729"/>
      <w:r>
        <w:t>Working with Proportion</w:t>
      </w:r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8"/>
        <w:gridCol w:w="2839"/>
        <w:gridCol w:w="2839"/>
      </w:tblGrid>
      <w:tr w:rsidR="007E34E5" w:rsidRPr="00EE2D20" w:rsidTr="00E258DA">
        <w:tc>
          <w:tcPr>
            <w:tcW w:w="2838" w:type="dxa"/>
          </w:tcPr>
          <w:p w:rsidR="007E34E5" w:rsidRPr="00EE2D20" w:rsidRDefault="007E34E5" w:rsidP="00E258DA">
            <w:pPr>
              <w:rPr>
                <w:sz w:val="28"/>
              </w:rPr>
            </w:pPr>
            <w:r w:rsidRPr="00EE2D20">
              <w:rPr>
                <w:sz w:val="28"/>
              </w:rPr>
              <w:t>7 apples cost £1.40</w:t>
            </w: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Default="007E34E5" w:rsidP="00E258DA">
            <w:pPr>
              <w:rPr>
                <w:sz w:val="28"/>
              </w:rPr>
            </w:pPr>
            <w:r>
              <w:rPr>
                <w:sz w:val="28"/>
              </w:rPr>
              <w:t>1 apple costs:</w:t>
            </w: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  <w:r w:rsidRPr="00EE2D20">
              <w:rPr>
                <w:sz w:val="28"/>
              </w:rPr>
              <w:t>2 apples cost:</w:t>
            </w:r>
          </w:p>
          <w:p w:rsidR="007E34E5" w:rsidRPr="00EE2D20" w:rsidRDefault="007E34E5" w:rsidP="00E258DA">
            <w:pPr>
              <w:rPr>
                <w:sz w:val="28"/>
              </w:rPr>
            </w:pPr>
          </w:p>
        </w:tc>
        <w:tc>
          <w:tcPr>
            <w:tcW w:w="2839" w:type="dxa"/>
          </w:tcPr>
          <w:p w:rsidR="007E34E5" w:rsidRPr="00EE2D20" w:rsidRDefault="007E34E5" w:rsidP="00E258DA">
            <w:pPr>
              <w:rPr>
                <w:sz w:val="28"/>
              </w:rPr>
            </w:pPr>
            <w:r w:rsidRPr="00EE2D20">
              <w:rPr>
                <w:sz w:val="28"/>
              </w:rPr>
              <w:lastRenderedPageBreak/>
              <w:t>8 footballs cost £</w:t>
            </w:r>
            <w:r>
              <w:rPr>
                <w:sz w:val="28"/>
              </w:rPr>
              <w:t>32</w:t>
            </w: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  <w:r w:rsidRPr="00EE2D20">
              <w:rPr>
                <w:sz w:val="28"/>
              </w:rPr>
              <w:t>5 footballs cost:</w:t>
            </w:r>
          </w:p>
          <w:p w:rsidR="007E34E5" w:rsidRPr="00EE2D20" w:rsidRDefault="007E34E5" w:rsidP="00E258DA">
            <w:pPr>
              <w:rPr>
                <w:sz w:val="28"/>
              </w:rPr>
            </w:pPr>
          </w:p>
        </w:tc>
        <w:tc>
          <w:tcPr>
            <w:tcW w:w="2839" w:type="dxa"/>
          </w:tcPr>
          <w:p w:rsidR="007E34E5" w:rsidRPr="00EE2D20" w:rsidRDefault="007E34E5" w:rsidP="00E258DA">
            <w:pPr>
              <w:rPr>
                <w:sz w:val="28"/>
              </w:rPr>
            </w:pPr>
            <w:r w:rsidRPr="00EE2D20">
              <w:rPr>
                <w:sz w:val="28"/>
              </w:rPr>
              <w:lastRenderedPageBreak/>
              <w:t xml:space="preserve">9 </w:t>
            </w:r>
            <w:proofErr w:type="spellStart"/>
            <w:r w:rsidRPr="00EE2D20">
              <w:rPr>
                <w:sz w:val="28"/>
              </w:rPr>
              <w:t>frisbees</w:t>
            </w:r>
            <w:proofErr w:type="spellEnd"/>
            <w:r w:rsidRPr="00EE2D20">
              <w:rPr>
                <w:sz w:val="28"/>
              </w:rPr>
              <w:t xml:space="preserve"> cost £4.50</w:t>
            </w: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  <w:r w:rsidRPr="00EE2D20">
              <w:rPr>
                <w:sz w:val="28"/>
              </w:rPr>
              <w:t xml:space="preserve">6 </w:t>
            </w:r>
            <w:proofErr w:type="spellStart"/>
            <w:r w:rsidRPr="00EE2D20">
              <w:rPr>
                <w:sz w:val="28"/>
              </w:rPr>
              <w:t>frisbees</w:t>
            </w:r>
            <w:proofErr w:type="spellEnd"/>
            <w:r w:rsidRPr="00EE2D20">
              <w:rPr>
                <w:sz w:val="28"/>
              </w:rPr>
              <w:t xml:space="preserve"> cost:</w:t>
            </w:r>
          </w:p>
        </w:tc>
      </w:tr>
      <w:tr w:rsidR="007E34E5" w:rsidRPr="00EE2D20" w:rsidTr="00E258DA">
        <w:tc>
          <w:tcPr>
            <w:tcW w:w="2838" w:type="dxa"/>
          </w:tcPr>
          <w:p w:rsidR="007E34E5" w:rsidRDefault="007E34E5" w:rsidP="00E258DA">
            <w:r>
              <w:lastRenderedPageBreak/>
              <w:t>I jog 4 miles in 30 minutes, how long would it take me to go 6 miles (if I kept up the same pace)?</w:t>
            </w:r>
          </w:p>
          <w:p w:rsidR="007E34E5" w:rsidRPr="00EE2D20" w:rsidRDefault="007E34E5" w:rsidP="00E258DA">
            <w:pPr>
              <w:rPr>
                <w:sz w:val="28"/>
              </w:rPr>
            </w:pPr>
          </w:p>
        </w:tc>
        <w:tc>
          <w:tcPr>
            <w:tcW w:w="2839" w:type="dxa"/>
          </w:tcPr>
          <w:p w:rsidR="007E34E5" w:rsidRDefault="007E34E5" w:rsidP="00E258DA">
            <w:r>
              <w:t>5 cakes weigh 155lb, how much would 8 cakes weigh?</w:t>
            </w:r>
          </w:p>
          <w:p w:rsidR="007E34E5" w:rsidRDefault="007E34E5" w:rsidP="00E258DA">
            <w:pPr>
              <w:rPr>
                <w:sz w:val="28"/>
              </w:rPr>
            </w:pPr>
          </w:p>
          <w:p w:rsidR="007E34E5" w:rsidRDefault="007E34E5" w:rsidP="00E258DA">
            <w:pPr>
              <w:rPr>
                <w:sz w:val="28"/>
              </w:rPr>
            </w:pPr>
          </w:p>
          <w:p w:rsidR="007E34E5" w:rsidRDefault="007E34E5" w:rsidP="00E258DA">
            <w:pPr>
              <w:rPr>
                <w:sz w:val="28"/>
              </w:rPr>
            </w:pPr>
          </w:p>
          <w:p w:rsidR="007E34E5" w:rsidRPr="00EE2D20" w:rsidRDefault="007E34E5" w:rsidP="00E258DA">
            <w:pPr>
              <w:rPr>
                <w:sz w:val="28"/>
              </w:rPr>
            </w:pPr>
          </w:p>
        </w:tc>
        <w:tc>
          <w:tcPr>
            <w:tcW w:w="2839" w:type="dxa"/>
          </w:tcPr>
          <w:p w:rsidR="007E34E5" w:rsidRDefault="007E34E5" w:rsidP="00E258DA">
            <w:r>
              <w:t>A plasterer takes 20 minutes to plaster half a wall, how long would it take him to do 4 walls?</w:t>
            </w:r>
          </w:p>
          <w:p w:rsidR="007E34E5" w:rsidRDefault="007E34E5" w:rsidP="00E258DA"/>
          <w:p w:rsidR="007E34E5" w:rsidRPr="00EE2D20" w:rsidRDefault="007E34E5" w:rsidP="00E258DA">
            <w:pPr>
              <w:rPr>
                <w:sz w:val="28"/>
              </w:rPr>
            </w:pPr>
          </w:p>
        </w:tc>
      </w:tr>
    </w:tbl>
    <w:p w:rsidR="007E34E5" w:rsidRDefault="007E34E5" w:rsidP="007E34E5"/>
    <w:p w:rsidR="00783014" w:rsidRDefault="00783014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bookmarkStart w:id="8" w:name="_Toc36792730"/>
      <w:r>
        <w:br w:type="page"/>
      </w:r>
    </w:p>
    <w:p w:rsidR="00947583" w:rsidRDefault="00947583" w:rsidP="00947583">
      <w:pPr>
        <w:pStyle w:val="Heading1"/>
      </w:pPr>
      <w:r>
        <w:lastRenderedPageBreak/>
        <w:t>Working with Frequency Tables</w:t>
      </w:r>
      <w:bookmarkEnd w:id="8"/>
    </w:p>
    <w:p w:rsidR="00947583" w:rsidRDefault="00947583" w:rsidP="00947583">
      <w:pPr>
        <w:jc w:val="center"/>
      </w:pPr>
      <w:r>
        <w:t>Green class wanted to find out which was the most popular pet. They asked a group of people what pets they had. Each person had one pet. The results are shown below.</w:t>
      </w:r>
    </w:p>
    <w:p w:rsidR="00947583" w:rsidRDefault="00947583" w:rsidP="00947583">
      <w:pPr>
        <w:jc w:val="center"/>
      </w:pPr>
    </w:p>
    <w:p w:rsidR="00947583" w:rsidRDefault="00947583" w:rsidP="00947583">
      <w:pPr>
        <w:jc w:val="center"/>
      </w:pPr>
      <w:r>
        <w:t>R = rabbit</w:t>
      </w:r>
      <w:r>
        <w:tab/>
        <w:t>D = dog</w:t>
      </w:r>
      <w:r>
        <w:tab/>
      </w:r>
      <w:r>
        <w:tab/>
        <w:t>F = fish</w:t>
      </w:r>
      <w:r>
        <w:tab/>
        <w:t xml:space="preserve"> </w:t>
      </w:r>
      <w:r>
        <w:tab/>
        <w:t>C = cat</w:t>
      </w:r>
      <w:r>
        <w:tab/>
      </w:r>
      <w:r>
        <w:tab/>
        <w:t xml:space="preserve"> G = Guinea pig</w:t>
      </w:r>
    </w:p>
    <w:p w:rsidR="00947583" w:rsidRDefault="00947583" w:rsidP="00947583">
      <w:pPr>
        <w:jc w:val="center"/>
      </w:pPr>
    </w:p>
    <w:p w:rsidR="00947583" w:rsidRPr="00D47D2B" w:rsidRDefault="00947583" w:rsidP="00947583">
      <w:pPr>
        <w:jc w:val="center"/>
        <w:rPr>
          <w:sz w:val="32"/>
          <w:szCs w:val="32"/>
        </w:rPr>
      </w:pPr>
      <w:r w:rsidRPr="00D47D2B">
        <w:rPr>
          <w:sz w:val="32"/>
          <w:szCs w:val="32"/>
        </w:rPr>
        <w:t xml:space="preserve">G D </w:t>
      </w:r>
      <w:r>
        <w:rPr>
          <w:sz w:val="32"/>
          <w:szCs w:val="32"/>
        </w:rPr>
        <w:t>R</w:t>
      </w:r>
      <w:r w:rsidRPr="00D47D2B">
        <w:rPr>
          <w:sz w:val="32"/>
          <w:szCs w:val="32"/>
        </w:rPr>
        <w:t xml:space="preserve"> G C R </w:t>
      </w:r>
      <w:proofErr w:type="spellStart"/>
      <w:r w:rsidRPr="00D47D2B">
        <w:rPr>
          <w:sz w:val="32"/>
          <w:szCs w:val="32"/>
        </w:rPr>
        <w:t>R</w:t>
      </w:r>
      <w:proofErr w:type="spellEnd"/>
      <w:r w:rsidRPr="00D47D2B">
        <w:rPr>
          <w:sz w:val="32"/>
          <w:szCs w:val="32"/>
        </w:rPr>
        <w:t xml:space="preserve"> G C F</w:t>
      </w:r>
    </w:p>
    <w:p w:rsidR="00947583" w:rsidRPr="00D47D2B" w:rsidRDefault="00947583" w:rsidP="00947583">
      <w:pPr>
        <w:jc w:val="center"/>
        <w:rPr>
          <w:sz w:val="32"/>
          <w:szCs w:val="32"/>
        </w:rPr>
      </w:pPr>
      <w:r w:rsidRPr="00D47D2B">
        <w:rPr>
          <w:sz w:val="32"/>
          <w:szCs w:val="32"/>
        </w:rPr>
        <w:t>D G F R D C D C G F</w:t>
      </w:r>
    </w:p>
    <w:p w:rsidR="00947583" w:rsidRPr="00D47D2B" w:rsidRDefault="00947583" w:rsidP="00947583">
      <w:pPr>
        <w:jc w:val="center"/>
        <w:rPr>
          <w:sz w:val="32"/>
          <w:szCs w:val="32"/>
        </w:rPr>
      </w:pPr>
      <w:r w:rsidRPr="00D47D2B">
        <w:rPr>
          <w:sz w:val="32"/>
          <w:szCs w:val="32"/>
        </w:rPr>
        <w:t>G R D C G R G C F R</w:t>
      </w:r>
    </w:p>
    <w:p w:rsidR="00947583" w:rsidRDefault="00947583" w:rsidP="00947583">
      <w:pPr>
        <w:jc w:val="center"/>
      </w:pP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2880"/>
      </w:tblGrid>
      <w:tr w:rsidR="00947583" w:rsidTr="00E258DA"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jc w:val="center"/>
              <w:rPr>
                <w:rFonts w:ascii="Times New Roman" w:eastAsia="Times New Roman" w:hAnsi="Times New Roman"/>
              </w:rPr>
            </w:pPr>
            <w:r w:rsidRPr="00BF6B68">
              <w:rPr>
                <w:rFonts w:ascii="Times New Roman" w:eastAsia="Times New Roman" w:hAnsi="Times New Roman"/>
              </w:rPr>
              <w:t>Pet</w:t>
            </w:r>
          </w:p>
        </w:tc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jc w:val="center"/>
              <w:rPr>
                <w:rFonts w:ascii="Times New Roman" w:eastAsia="Times New Roman" w:hAnsi="Times New Roman"/>
              </w:rPr>
            </w:pPr>
            <w:r w:rsidRPr="00BF6B68">
              <w:rPr>
                <w:rFonts w:ascii="Times New Roman" w:eastAsia="Times New Roman" w:hAnsi="Times New Roman"/>
              </w:rPr>
              <w:t>Number of people</w:t>
            </w:r>
          </w:p>
        </w:tc>
      </w:tr>
      <w:tr w:rsidR="00947583" w:rsidTr="00E258DA"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  <w:r w:rsidRPr="00BF6B68">
              <w:rPr>
                <w:rFonts w:ascii="Times New Roman" w:eastAsia="Times New Roman" w:hAnsi="Times New Roman"/>
              </w:rPr>
              <w:t>Rabbit</w:t>
            </w:r>
          </w:p>
        </w:tc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</w:p>
        </w:tc>
      </w:tr>
      <w:tr w:rsidR="00947583" w:rsidTr="00E258DA"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  <w:r w:rsidRPr="00BF6B68">
              <w:rPr>
                <w:rFonts w:ascii="Times New Roman" w:eastAsia="Times New Roman" w:hAnsi="Times New Roman"/>
              </w:rPr>
              <w:t>Dog</w:t>
            </w:r>
          </w:p>
        </w:tc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</w:p>
        </w:tc>
      </w:tr>
      <w:tr w:rsidR="00947583" w:rsidTr="00E258DA"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  <w:r w:rsidRPr="00BF6B68">
              <w:rPr>
                <w:rFonts w:ascii="Times New Roman" w:eastAsia="Times New Roman" w:hAnsi="Times New Roman"/>
              </w:rPr>
              <w:t>Fish</w:t>
            </w:r>
          </w:p>
        </w:tc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</w:p>
        </w:tc>
      </w:tr>
      <w:tr w:rsidR="00947583" w:rsidTr="00E258DA"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  <w:r w:rsidRPr="00BF6B68">
              <w:rPr>
                <w:rFonts w:ascii="Times New Roman" w:eastAsia="Times New Roman" w:hAnsi="Times New Roman"/>
              </w:rPr>
              <w:t>Cat</w:t>
            </w:r>
          </w:p>
        </w:tc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</w:p>
        </w:tc>
      </w:tr>
      <w:tr w:rsidR="00947583" w:rsidTr="00E258DA"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  <w:r w:rsidRPr="00BF6B68">
              <w:rPr>
                <w:rFonts w:ascii="Times New Roman" w:eastAsia="Times New Roman" w:hAnsi="Times New Roman"/>
              </w:rPr>
              <w:t>Guinea Pig</w:t>
            </w:r>
          </w:p>
        </w:tc>
        <w:tc>
          <w:tcPr>
            <w:tcW w:w="2880" w:type="dxa"/>
            <w:shd w:val="clear" w:color="auto" w:fill="auto"/>
          </w:tcPr>
          <w:p w:rsidR="00947583" w:rsidRPr="00BF6B68" w:rsidRDefault="00947583" w:rsidP="00E258DA">
            <w:pPr>
              <w:rPr>
                <w:rFonts w:ascii="Times New Roman" w:eastAsia="Times New Roman" w:hAnsi="Times New Roman"/>
              </w:rPr>
            </w:pPr>
          </w:p>
        </w:tc>
      </w:tr>
    </w:tbl>
    <w:p w:rsidR="00947583" w:rsidRDefault="00947583" w:rsidP="00947583"/>
    <w:p w:rsidR="00947583" w:rsidRDefault="00947583" w:rsidP="00947583">
      <w:r>
        <w:t>What was the total number of people asked about their pets? __________</w:t>
      </w:r>
    </w:p>
    <w:p w:rsidR="00947583" w:rsidRDefault="00947583" w:rsidP="00947583"/>
    <w:p w:rsidR="00947583" w:rsidRDefault="00947583" w:rsidP="00947583">
      <w:r>
        <w:t>What was the most popular pet? ___________</w:t>
      </w:r>
    </w:p>
    <w:p w:rsidR="00947583" w:rsidRDefault="00947583" w:rsidP="00947583"/>
    <w:p w:rsidR="00947583" w:rsidRDefault="00947583" w:rsidP="00947583">
      <w:r>
        <w:t>What was the least popular pet? ___________</w:t>
      </w:r>
    </w:p>
    <w:p w:rsidR="00947583" w:rsidRDefault="00947583" w:rsidP="00947583"/>
    <w:p w:rsidR="00947583" w:rsidRDefault="00947583" w:rsidP="00947583">
      <w:r>
        <w:t>How many more people had rabbits than fish? ____________</w:t>
      </w:r>
    </w:p>
    <w:p w:rsidR="00947583" w:rsidRDefault="00947583" w:rsidP="00947583"/>
    <w:p w:rsidR="00947583" w:rsidRDefault="00947583" w:rsidP="00947583">
      <w:r>
        <w:t>How many more people had guinea pigs than dogs? ____________</w:t>
      </w:r>
      <w:bookmarkStart w:id="9" w:name="_GoBack"/>
      <w:bookmarkEnd w:id="9"/>
    </w:p>
    <w:p w:rsidR="00783014" w:rsidRDefault="00783014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bookmarkStart w:id="10" w:name="_Toc36792731"/>
      <w:r>
        <w:br w:type="page"/>
      </w:r>
    </w:p>
    <w:p w:rsidR="007223B4" w:rsidRDefault="007223B4" w:rsidP="007223B4">
      <w:pPr>
        <w:pStyle w:val="Heading1"/>
      </w:pPr>
      <w:r>
        <w:lastRenderedPageBreak/>
        <w:t>Working with Probability</w:t>
      </w:r>
      <w:bookmarkEnd w:id="10"/>
    </w:p>
    <w:p w:rsidR="007223B4" w:rsidRDefault="007223B4" w:rsidP="007223B4">
      <w:r>
        <w:rPr>
          <w:noProof/>
          <w:lang w:eastAsia="en-GB"/>
        </w:rPr>
        <w:drawing>
          <wp:inline distT="0" distB="0" distL="0" distR="0" wp14:anchorId="44F6DAE9" wp14:editId="4D3907A4">
            <wp:extent cx="5731510" cy="95910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3B4" w:rsidRDefault="007223B4" w:rsidP="007223B4"/>
    <w:p w:rsidR="007223B4" w:rsidRDefault="007223B4" w:rsidP="007223B4">
      <w:r>
        <w:rPr>
          <w:noProof/>
          <w:lang w:eastAsia="en-GB"/>
        </w:rPr>
        <w:drawing>
          <wp:inline distT="0" distB="0" distL="0" distR="0" wp14:anchorId="4452AA75" wp14:editId="32621582">
            <wp:extent cx="5731510" cy="1246106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6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3B4" w:rsidRDefault="007223B4" w:rsidP="007223B4"/>
    <w:p w:rsidR="007223B4" w:rsidRDefault="007223B4" w:rsidP="007223B4">
      <w:r>
        <w:rPr>
          <w:noProof/>
          <w:lang w:eastAsia="en-GB"/>
        </w:rPr>
        <w:drawing>
          <wp:inline distT="0" distB="0" distL="0" distR="0" wp14:anchorId="05FEA940" wp14:editId="15AFAF5B">
            <wp:extent cx="5731510" cy="2510742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b="11252"/>
                    <a:stretch/>
                  </pic:blipFill>
                  <pic:spPr bwMode="auto">
                    <a:xfrm>
                      <a:off x="0" y="0"/>
                      <a:ext cx="5731510" cy="2510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6260" w:rsidRDefault="00B96260" w:rsidP="007223B4"/>
    <w:p w:rsidR="00763B07" w:rsidRDefault="00763B07" w:rsidP="00B96260">
      <w:pPr>
        <w:pStyle w:val="Heading1"/>
      </w:pPr>
      <w:bookmarkStart w:id="11" w:name="_Toc36792732"/>
      <w:r>
        <w:t>Problem Solving with Reverse Operations</w:t>
      </w:r>
      <w:bookmarkEnd w:id="11"/>
    </w:p>
    <w:p w:rsidR="00763B07" w:rsidRPr="00763B07" w:rsidRDefault="00763B07" w:rsidP="00763B07"/>
    <w:p w:rsidR="00763B07" w:rsidRDefault="00763B07" w:rsidP="00763B07">
      <w:pPr>
        <w:ind w:left="360"/>
        <w:rPr>
          <w:sz w:val="36"/>
          <w:szCs w:val="36"/>
        </w:rPr>
      </w:pPr>
      <w:r>
        <w:rPr>
          <w:sz w:val="36"/>
          <w:szCs w:val="36"/>
        </w:rPr>
        <w:t>I think of a number.  I double it and my answer is 30.  What was my number?</w:t>
      </w:r>
    </w:p>
    <w:p w:rsidR="00763B07" w:rsidRDefault="00763B07" w:rsidP="00763B07">
      <w:pPr>
        <w:ind w:left="360"/>
        <w:rPr>
          <w:sz w:val="36"/>
          <w:szCs w:val="36"/>
        </w:rPr>
      </w:pPr>
    </w:p>
    <w:p w:rsidR="00763B07" w:rsidRDefault="00763B07" w:rsidP="00763B07">
      <w:pPr>
        <w:ind w:left="360"/>
        <w:rPr>
          <w:sz w:val="36"/>
          <w:szCs w:val="36"/>
        </w:rPr>
      </w:pPr>
      <w:r>
        <w:rPr>
          <w:sz w:val="36"/>
          <w:szCs w:val="36"/>
        </w:rPr>
        <w:t>I think of a number.  I treble it and my answer is 18.  What was my number?</w:t>
      </w:r>
    </w:p>
    <w:p w:rsidR="00763B07" w:rsidRDefault="00763B07" w:rsidP="00763B07">
      <w:pPr>
        <w:ind w:left="360"/>
        <w:rPr>
          <w:sz w:val="36"/>
          <w:szCs w:val="36"/>
        </w:rPr>
      </w:pPr>
    </w:p>
    <w:p w:rsidR="00763B07" w:rsidRDefault="00763B07" w:rsidP="00763B07">
      <w:pPr>
        <w:ind w:left="360"/>
        <w:rPr>
          <w:sz w:val="36"/>
          <w:szCs w:val="36"/>
        </w:rPr>
      </w:pPr>
      <w:r>
        <w:rPr>
          <w:sz w:val="36"/>
          <w:szCs w:val="36"/>
        </w:rPr>
        <w:t>I think of a number.  I halve it, then add 9 and my answer is 15.  What was my number?</w:t>
      </w:r>
    </w:p>
    <w:p w:rsidR="00763B07" w:rsidRDefault="00763B07" w:rsidP="00763B07">
      <w:pPr>
        <w:ind w:left="360"/>
        <w:rPr>
          <w:sz w:val="36"/>
          <w:szCs w:val="36"/>
        </w:rPr>
      </w:pPr>
    </w:p>
    <w:p w:rsidR="00763B07" w:rsidRDefault="00763B07" w:rsidP="00763B07">
      <w:pPr>
        <w:ind w:left="360"/>
        <w:rPr>
          <w:sz w:val="36"/>
          <w:szCs w:val="36"/>
        </w:rPr>
      </w:pPr>
      <w:r>
        <w:rPr>
          <w:sz w:val="36"/>
          <w:szCs w:val="36"/>
        </w:rPr>
        <w:t>I think of a number.  I halve it, then take away 4 and my answer is 6.  What was my number?</w:t>
      </w:r>
    </w:p>
    <w:p w:rsidR="00763B07" w:rsidRDefault="00763B07" w:rsidP="00763B07">
      <w:pPr>
        <w:ind w:left="360"/>
        <w:rPr>
          <w:sz w:val="36"/>
          <w:szCs w:val="36"/>
        </w:rPr>
      </w:pPr>
    </w:p>
    <w:p w:rsidR="00763B07" w:rsidRDefault="00763B07" w:rsidP="00763B07">
      <w:pPr>
        <w:ind w:left="360"/>
        <w:rPr>
          <w:sz w:val="36"/>
          <w:szCs w:val="36"/>
        </w:rPr>
      </w:pPr>
      <w:r>
        <w:rPr>
          <w:sz w:val="36"/>
          <w:szCs w:val="36"/>
        </w:rPr>
        <w:t>I think of a number.  I double it and add 10 and my answer is 14.  What was my number?</w:t>
      </w:r>
    </w:p>
    <w:p w:rsidR="00763B07" w:rsidRDefault="00763B07" w:rsidP="00763B07">
      <w:pPr>
        <w:ind w:left="360"/>
        <w:rPr>
          <w:sz w:val="36"/>
          <w:szCs w:val="36"/>
        </w:rPr>
      </w:pPr>
    </w:p>
    <w:p w:rsidR="00763B07" w:rsidRDefault="00763B07" w:rsidP="00763B07">
      <w:pPr>
        <w:ind w:left="360"/>
        <w:rPr>
          <w:sz w:val="36"/>
          <w:szCs w:val="36"/>
        </w:rPr>
      </w:pPr>
      <w:r>
        <w:rPr>
          <w:sz w:val="36"/>
          <w:szCs w:val="36"/>
        </w:rPr>
        <w:t>I think of a number.  I add 20, double it and subtract 25.  My answer is 75.  What was my number?</w:t>
      </w:r>
    </w:p>
    <w:p w:rsidR="00763B07" w:rsidRDefault="00763B07" w:rsidP="00763B07">
      <w:pPr>
        <w:ind w:left="360"/>
        <w:rPr>
          <w:sz w:val="36"/>
          <w:szCs w:val="36"/>
        </w:rPr>
      </w:pPr>
    </w:p>
    <w:p w:rsidR="00763B07" w:rsidRPr="00763B07" w:rsidRDefault="00763B07" w:rsidP="00763B07"/>
    <w:p w:rsidR="00B96260" w:rsidRDefault="00B96260" w:rsidP="00B96260">
      <w:pPr>
        <w:pStyle w:val="Heading1"/>
      </w:pPr>
      <w:bookmarkStart w:id="12" w:name="_Toc36792733"/>
      <w:r>
        <w:lastRenderedPageBreak/>
        <w:t>Working with Algebra in Shapes</w:t>
      </w:r>
      <w:bookmarkEnd w:id="12"/>
    </w:p>
    <w:p w:rsidR="00421050" w:rsidRDefault="00B96260" w:rsidP="00B96260">
      <w:r>
        <w:rPr>
          <w:noProof/>
          <w:lang w:eastAsia="en-GB"/>
        </w:rPr>
        <w:drawing>
          <wp:inline distT="0" distB="0" distL="0" distR="0" wp14:anchorId="05863CAA" wp14:editId="7D6EE4EE">
            <wp:extent cx="5305425" cy="69151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050" w:rsidRDefault="00421050" w:rsidP="00421050">
      <w:r>
        <w:br w:type="page"/>
      </w:r>
    </w:p>
    <w:p w:rsidR="00B96260" w:rsidRDefault="00421050" w:rsidP="00421050">
      <w:pPr>
        <w:pStyle w:val="Heading1"/>
      </w:pPr>
      <w:bookmarkStart w:id="13" w:name="_Toc36792734"/>
      <w:r>
        <w:lastRenderedPageBreak/>
        <w:t>Inequalities</w:t>
      </w:r>
      <w:bookmarkEnd w:id="13"/>
      <w:r>
        <w:t xml:space="preserve"> </w:t>
      </w:r>
    </w:p>
    <w:p w:rsidR="00421050" w:rsidRDefault="00421050" w:rsidP="00421050">
      <w:pPr>
        <w:rPr>
          <w:b/>
          <w:sz w:val="36"/>
        </w:rPr>
      </w:pPr>
      <w:r w:rsidRPr="0073061F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1F969" wp14:editId="375A189F">
                <wp:simplePos x="0" y="0"/>
                <wp:positionH relativeFrom="column">
                  <wp:posOffset>514350</wp:posOffset>
                </wp:positionH>
                <wp:positionV relativeFrom="paragraph">
                  <wp:posOffset>286385</wp:posOffset>
                </wp:positionV>
                <wp:extent cx="523875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050" w:rsidRDefault="00421050" w:rsidP="00421050">
                            <w:r w:rsidRPr="00441602">
                              <w:rPr>
                                <w:b/>
                                <w:sz w:val="36"/>
                              </w:rPr>
                              <w:t>&lt;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9D1F9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.5pt;margin-top:22.55pt;width:41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KbDgIAAPQDAAAOAAAAZHJzL2Uyb0RvYy54bWysU9uO2yAQfa/Uf0C8N3acuE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" filled="f" stroked="f">
                <v:textbox style="mso-fit-shape-to-text:t">
                  <w:txbxContent>
                    <w:p w:rsidR="00421050" w:rsidRDefault="00421050" w:rsidP="00421050">
                      <w:r w:rsidRPr="00441602">
                        <w:rPr>
                          <w:b/>
                          <w:sz w:val="36"/>
                        </w:rPr>
                        <w:t>&lt;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Put the correct sign between these numbers: </w:t>
      </w:r>
      <w:r>
        <w:tab/>
      </w:r>
      <w:r w:rsidRPr="00441602">
        <w:rPr>
          <w:b/>
          <w:sz w:val="36"/>
        </w:rPr>
        <w:t>&lt;</w:t>
      </w:r>
      <w:r>
        <w:t xml:space="preserve"> </w:t>
      </w:r>
      <w:r>
        <w:tab/>
        <w:t>or</w:t>
      </w:r>
      <w:r>
        <w:tab/>
      </w:r>
      <w:r w:rsidRPr="00441602">
        <w:rPr>
          <w:b/>
          <w:sz w:val="36"/>
        </w:rPr>
        <w:t>&gt;</w:t>
      </w:r>
    </w:p>
    <w:p w:rsidR="00421050" w:rsidRDefault="00421050" w:rsidP="00421050">
      <w:pPr>
        <w:rPr>
          <w:sz w:val="36"/>
        </w:rPr>
      </w:pPr>
      <w:proofErr w:type="gramStart"/>
      <w:r>
        <w:rPr>
          <w:sz w:val="36"/>
        </w:rPr>
        <w:t>4</w:t>
      </w:r>
      <w:proofErr w:type="gramEnd"/>
      <w:r>
        <w:rPr>
          <w:sz w:val="36"/>
        </w:rPr>
        <w:tab/>
        <w:t>…....</w:t>
      </w:r>
      <w:r>
        <w:rPr>
          <w:sz w:val="36"/>
        </w:rPr>
        <w:tab/>
      </w:r>
      <w:r>
        <w:rPr>
          <w:sz w:val="36"/>
        </w:rPr>
        <w:tab/>
        <w:t>7</w:t>
      </w:r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9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7</w:t>
      </w:r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1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7</w:t>
      </w:r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0.6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6</w:t>
      </w:r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9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11</w:t>
      </w:r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540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545</w:t>
      </w:r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50.5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49.5</w:t>
      </w:r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-2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0</w:t>
      </w:r>
    </w:p>
    <w:p w:rsidR="00421050" w:rsidRDefault="00421050" w:rsidP="00421050">
      <w:pPr>
        <w:rPr>
          <w:sz w:val="36"/>
        </w:rPr>
      </w:pPr>
    </w:p>
    <w:p w:rsidR="00421050" w:rsidRPr="00441602" w:rsidRDefault="00421050" w:rsidP="00421050">
      <w:r>
        <w:rPr>
          <w:sz w:val="36"/>
        </w:rPr>
        <w:t>-3</w:t>
      </w:r>
      <w:r>
        <w:rPr>
          <w:sz w:val="36"/>
        </w:rPr>
        <w:tab/>
      </w:r>
      <w:proofErr w:type="gramStart"/>
      <w:r>
        <w:rPr>
          <w:sz w:val="36"/>
        </w:rPr>
        <w:t>……...</w:t>
      </w:r>
      <w:proofErr w:type="gramEnd"/>
      <w:r>
        <w:rPr>
          <w:sz w:val="36"/>
        </w:rPr>
        <w:tab/>
        <w:t>-5</w:t>
      </w:r>
    </w:p>
    <w:p w:rsidR="00421050" w:rsidRDefault="00421050">
      <w:r>
        <w:br w:type="page"/>
      </w:r>
    </w:p>
    <w:p w:rsidR="00421050" w:rsidRDefault="00421050" w:rsidP="00421050">
      <w:r>
        <w:lastRenderedPageBreak/>
        <w:t xml:space="preserve">Write down three examples for what number </w:t>
      </w:r>
      <w:r>
        <w:rPr>
          <w:i/>
        </w:rPr>
        <w:t xml:space="preserve">X </w:t>
      </w:r>
      <w:r>
        <w:t xml:space="preserve">could be in each of these inequalities. Write one that it </w:t>
      </w:r>
      <w:proofErr w:type="gramStart"/>
      <w:r>
        <w:t>can’t</w:t>
      </w:r>
      <w:proofErr w:type="gramEnd"/>
      <w:r>
        <w:t xml:space="preserve"> be.</w:t>
      </w:r>
    </w:p>
    <w:p w:rsidR="00421050" w:rsidRDefault="00421050" w:rsidP="00421050">
      <w:pPr>
        <w:rPr>
          <w:sz w:val="36"/>
        </w:rPr>
      </w:pPr>
      <w:r>
        <w:rPr>
          <w:sz w:val="36"/>
        </w:rPr>
        <w:t>X &gt; 3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x could be </w:t>
      </w:r>
      <w:proofErr w:type="gramStart"/>
      <w:r>
        <w:rPr>
          <w:sz w:val="36"/>
        </w:rPr>
        <w:t>……, ……,</w:t>
      </w:r>
      <w:proofErr w:type="gramEnd"/>
      <w:r>
        <w:rPr>
          <w:sz w:val="36"/>
        </w:rPr>
        <w:t xml:space="preserve"> or …… . It can’t be </w:t>
      </w:r>
      <w:proofErr w:type="gramStart"/>
      <w:r>
        <w:rPr>
          <w:sz w:val="36"/>
        </w:rPr>
        <w:t>…….</w:t>
      </w:r>
      <w:proofErr w:type="gramEnd"/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X &lt; 10</w:t>
      </w:r>
      <w:r>
        <w:rPr>
          <w:sz w:val="36"/>
        </w:rPr>
        <w:tab/>
      </w:r>
      <w:r>
        <w:rPr>
          <w:sz w:val="36"/>
        </w:rPr>
        <w:tab/>
        <w:t xml:space="preserve">x could be </w:t>
      </w:r>
      <w:proofErr w:type="gramStart"/>
      <w:r>
        <w:rPr>
          <w:sz w:val="36"/>
        </w:rPr>
        <w:t>……, ……,</w:t>
      </w:r>
      <w:proofErr w:type="gramEnd"/>
      <w:r>
        <w:rPr>
          <w:sz w:val="36"/>
        </w:rPr>
        <w:t xml:space="preserve"> or …… . It can’t be </w:t>
      </w:r>
      <w:proofErr w:type="gramStart"/>
      <w:r>
        <w:rPr>
          <w:sz w:val="36"/>
        </w:rPr>
        <w:t>…….</w:t>
      </w:r>
      <w:proofErr w:type="gramEnd"/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X &lt; 35</w:t>
      </w:r>
      <w:r>
        <w:rPr>
          <w:sz w:val="36"/>
        </w:rPr>
        <w:tab/>
      </w:r>
      <w:r>
        <w:rPr>
          <w:sz w:val="36"/>
        </w:rPr>
        <w:tab/>
        <w:t xml:space="preserve">x could be </w:t>
      </w:r>
      <w:proofErr w:type="gramStart"/>
      <w:r>
        <w:rPr>
          <w:sz w:val="36"/>
        </w:rPr>
        <w:t>……, ……,</w:t>
      </w:r>
      <w:proofErr w:type="gramEnd"/>
      <w:r>
        <w:rPr>
          <w:sz w:val="36"/>
        </w:rPr>
        <w:t xml:space="preserve"> or …… . It can’t be </w:t>
      </w:r>
      <w:proofErr w:type="gramStart"/>
      <w:r>
        <w:rPr>
          <w:sz w:val="36"/>
        </w:rPr>
        <w:t>…….</w:t>
      </w:r>
      <w:proofErr w:type="gramEnd"/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X &gt; 3.5</w:t>
      </w:r>
      <w:r>
        <w:rPr>
          <w:sz w:val="36"/>
        </w:rPr>
        <w:tab/>
      </w:r>
      <w:r>
        <w:rPr>
          <w:sz w:val="36"/>
        </w:rPr>
        <w:tab/>
        <w:t xml:space="preserve">x could be </w:t>
      </w:r>
      <w:proofErr w:type="gramStart"/>
      <w:r>
        <w:rPr>
          <w:sz w:val="36"/>
        </w:rPr>
        <w:t>……, ……,</w:t>
      </w:r>
      <w:proofErr w:type="gramEnd"/>
      <w:r>
        <w:rPr>
          <w:sz w:val="36"/>
        </w:rPr>
        <w:t xml:space="preserve"> or …… . It can’t be </w:t>
      </w:r>
      <w:proofErr w:type="gramStart"/>
      <w:r>
        <w:rPr>
          <w:sz w:val="36"/>
        </w:rPr>
        <w:t>…….</w:t>
      </w:r>
      <w:proofErr w:type="gramEnd"/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10 &gt; X &gt; 3</w:t>
      </w:r>
      <w:r>
        <w:rPr>
          <w:sz w:val="36"/>
        </w:rPr>
        <w:tab/>
      </w:r>
      <w:r>
        <w:rPr>
          <w:sz w:val="36"/>
        </w:rPr>
        <w:tab/>
        <w:t xml:space="preserve">x could be </w:t>
      </w:r>
      <w:proofErr w:type="gramStart"/>
      <w:r>
        <w:rPr>
          <w:sz w:val="36"/>
        </w:rPr>
        <w:t>……, ……,</w:t>
      </w:r>
      <w:proofErr w:type="gramEnd"/>
      <w:r>
        <w:rPr>
          <w:sz w:val="36"/>
        </w:rPr>
        <w:t xml:space="preserve"> or …… . It can’t be </w:t>
      </w:r>
      <w:proofErr w:type="gramStart"/>
      <w:r>
        <w:rPr>
          <w:sz w:val="36"/>
        </w:rPr>
        <w:t>…….</w:t>
      </w:r>
      <w:proofErr w:type="gramEnd"/>
    </w:p>
    <w:p w:rsidR="00421050" w:rsidRDefault="00421050" w:rsidP="00421050">
      <w:pPr>
        <w:rPr>
          <w:sz w:val="36"/>
        </w:rPr>
      </w:pPr>
    </w:p>
    <w:p w:rsidR="00421050" w:rsidRDefault="00421050" w:rsidP="00421050">
      <w:pPr>
        <w:rPr>
          <w:sz w:val="36"/>
        </w:rPr>
      </w:pPr>
      <w:r>
        <w:rPr>
          <w:sz w:val="36"/>
        </w:rPr>
        <w:t>19 &gt; X &gt; 12</w:t>
      </w:r>
      <w:r>
        <w:rPr>
          <w:sz w:val="36"/>
        </w:rPr>
        <w:tab/>
        <w:t xml:space="preserve">x could be </w:t>
      </w:r>
      <w:proofErr w:type="gramStart"/>
      <w:r>
        <w:rPr>
          <w:sz w:val="36"/>
        </w:rPr>
        <w:t>……, ……,</w:t>
      </w:r>
      <w:proofErr w:type="gramEnd"/>
      <w:r>
        <w:rPr>
          <w:sz w:val="36"/>
        </w:rPr>
        <w:t xml:space="preserve"> or …… . It can’t be </w:t>
      </w:r>
      <w:proofErr w:type="gramStart"/>
      <w:r>
        <w:rPr>
          <w:sz w:val="36"/>
        </w:rPr>
        <w:t>…….</w:t>
      </w:r>
      <w:proofErr w:type="gramEnd"/>
    </w:p>
    <w:p w:rsidR="00421050" w:rsidRDefault="00421050" w:rsidP="00421050">
      <w:pPr>
        <w:rPr>
          <w:sz w:val="36"/>
        </w:rPr>
      </w:pPr>
    </w:p>
    <w:p w:rsidR="00421050" w:rsidRDefault="00AF0FB5" w:rsidP="00AF0FB5">
      <w:pPr>
        <w:pStyle w:val="Heading1"/>
      </w:pPr>
      <w:bookmarkStart w:id="14" w:name="_Toc36792735"/>
      <w:r>
        <w:lastRenderedPageBreak/>
        <w:t>Working with Fractions</w:t>
      </w:r>
      <w:bookmarkEnd w:id="14"/>
    </w:p>
    <w:p w:rsidR="00AF0FB5" w:rsidRDefault="00AF0FB5" w:rsidP="00AF0FB5">
      <w:r>
        <w:rPr>
          <w:noProof/>
          <w:lang w:eastAsia="en-GB"/>
        </w:rPr>
        <w:drawing>
          <wp:inline distT="0" distB="0" distL="0" distR="0" wp14:anchorId="68E9C03A" wp14:editId="6A806069">
            <wp:extent cx="1761905" cy="3295238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61905" cy="32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FB5" w:rsidRDefault="00AF0FB5" w:rsidP="00AF0FB5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39351507" wp14:editId="44748EBA">
            <wp:extent cx="2417275" cy="1472777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35501" cy="148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 wp14:anchorId="46943F99" wp14:editId="4058BC1B">
            <wp:extent cx="2390115" cy="143406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13792" cy="14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7352463" wp14:editId="3CC1B5DE">
            <wp:extent cx="2368238" cy="1548142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81090" cy="155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 wp14:anchorId="6E6ADF8F" wp14:editId="150F6FF5">
            <wp:extent cx="2091252" cy="1367073"/>
            <wp:effectExtent l="0" t="0" r="4445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06808" cy="137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C46B8FD" wp14:editId="1033711E">
            <wp:extent cx="2590648" cy="1602463"/>
            <wp:effectExtent l="0" t="0" r="63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00619" cy="160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 wp14:anchorId="21EA0B73" wp14:editId="2AC5EE41">
            <wp:extent cx="2283284" cy="1412341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292334" cy="141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DE2" w:rsidRDefault="00576DE2" w:rsidP="00576DE2">
      <w:pPr>
        <w:pStyle w:val="Heading1"/>
      </w:pPr>
      <w:bookmarkStart w:id="15" w:name="_Toc36792736"/>
      <w:r>
        <w:lastRenderedPageBreak/>
        <w:t>Increasing and Decreasing with Fractions</w:t>
      </w:r>
      <w:bookmarkEnd w:id="15"/>
    </w:p>
    <w:p w:rsidR="00576DE2" w:rsidRDefault="00576DE2" w:rsidP="00576D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885EF5">
        <w:rPr>
          <w:rFonts w:ascii="Comic Sans MS" w:hAnsi="Comic Sans MS"/>
          <w:b/>
          <w:sz w:val="28"/>
          <w:u w:val="single"/>
        </w:rPr>
        <w:t>Increase</w:t>
      </w:r>
      <w:r w:rsidRPr="00885EF5">
        <w:rPr>
          <w:rFonts w:ascii="Comic Sans MS" w:hAnsi="Comic Sans MS"/>
          <w:b/>
          <w:sz w:val="28"/>
        </w:rPr>
        <w:t xml:space="preserve"> 10 by 1/5.</w:t>
      </w:r>
      <w:r>
        <w:rPr>
          <w:rFonts w:ascii="Comic Sans MS" w:hAnsi="Comic Sans MS"/>
          <w:sz w:val="28"/>
        </w:rPr>
        <w:br/>
      </w:r>
      <w:r>
        <w:rPr>
          <w:rFonts w:ascii="Comic Sans MS" w:hAnsi="Comic Sans MS"/>
          <w:sz w:val="28"/>
        </w:rPr>
        <w:br/>
        <w:t>- First find 1/5 of 10 using boxes:</w:t>
      </w:r>
    </w:p>
    <w:p w:rsidR="00576DE2" w:rsidRDefault="00576DE2" w:rsidP="00576DE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014BD0" wp14:editId="19C62C0D">
                <wp:simplePos x="0" y="0"/>
                <wp:positionH relativeFrom="column">
                  <wp:posOffset>4087495</wp:posOffset>
                </wp:positionH>
                <wp:positionV relativeFrom="paragraph">
                  <wp:posOffset>228600</wp:posOffset>
                </wp:positionV>
                <wp:extent cx="591185" cy="604520"/>
                <wp:effectExtent l="0" t="0" r="18415" b="2413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463270" id="Rectangle 25" o:spid="_x0000_s1026" style="position:absolute;margin-left:321.85pt;margin-top:18pt;width:46.55pt;height:4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94BF1E" wp14:editId="7F74DE47">
                <wp:simplePos x="0" y="0"/>
                <wp:positionH relativeFrom="column">
                  <wp:posOffset>3270250</wp:posOffset>
                </wp:positionH>
                <wp:positionV relativeFrom="paragraph">
                  <wp:posOffset>229870</wp:posOffset>
                </wp:positionV>
                <wp:extent cx="591185" cy="604520"/>
                <wp:effectExtent l="0" t="0" r="18415" b="2413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47E831" id="Rectangle 26" o:spid="_x0000_s1026" style="position:absolute;margin-left:257.5pt;margin-top:18.1pt;width:46.55pt;height:4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8037B7" wp14:editId="6EE62CF0">
                <wp:simplePos x="0" y="0"/>
                <wp:positionH relativeFrom="column">
                  <wp:posOffset>2491105</wp:posOffset>
                </wp:positionH>
                <wp:positionV relativeFrom="paragraph">
                  <wp:posOffset>229870</wp:posOffset>
                </wp:positionV>
                <wp:extent cx="591185" cy="604520"/>
                <wp:effectExtent l="0" t="0" r="18415" b="2413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71446" id="Rectangle 27" o:spid="_x0000_s1026" style="position:absolute;margin-left:196.15pt;margin-top:18.1pt;width:46.55pt;height:4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56DBA4" wp14:editId="1234DE26">
                <wp:simplePos x="0" y="0"/>
                <wp:positionH relativeFrom="column">
                  <wp:posOffset>1670685</wp:posOffset>
                </wp:positionH>
                <wp:positionV relativeFrom="paragraph">
                  <wp:posOffset>216535</wp:posOffset>
                </wp:positionV>
                <wp:extent cx="591185" cy="604520"/>
                <wp:effectExtent l="0" t="0" r="18415" b="2413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12409" id="Rectangle 28" o:spid="_x0000_s1026" style="position:absolute;margin-left:131.55pt;margin-top:17.05pt;width:46.55pt;height:4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3B1ACB" wp14:editId="237FA00F">
                <wp:simplePos x="0" y="0"/>
                <wp:positionH relativeFrom="column">
                  <wp:posOffset>833232</wp:posOffset>
                </wp:positionH>
                <wp:positionV relativeFrom="paragraph">
                  <wp:posOffset>198755</wp:posOffset>
                </wp:positionV>
                <wp:extent cx="591670" cy="605118"/>
                <wp:effectExtent l="0" t="0" r="18415" b="2413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670" cy="6051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38B9F" id="Rectangle 29" o:spid="_x0000_s1026" style="position:absolute;margin-left:65.6pt;margin-top:15.65pt;width:46.6pt;height:4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" filled="f" strokecolor="black [3213]" strokeweight="2pt"/>
            </w:pict>
          </mc:Fallback>
        </mc:AlternateContent>
      </w:r>
    </w:p>
    <w:p w:rsidR="00576DE2" w:rsidRPr="00556468" w:rsidRDefault="00576DE2" w:rsidP="00576DE2">
      <w:pPr>
        <w:rPr>
          <w:rFonts w:ascii="Comic Sans MS" w:hAnsi="Comic Sans MS"/>
        </w:rPr>
      </w:pPr>
    </w:p>
    <w:p w:rsidR="00576DE2" w:rsidRDefault="00576DE2" w:rsidP="00576DE2">
      <w:pPr>
        <w:ind w:firstLine="720"/>
      </w:pPr>
    </w:p>
    <w:p w:rsidR="00576DE2" w:rsidRDefault="00576DE2" w:rsidP="00576DE2">
      <w:pPr>
        <w:ind w:firstLine="720"/>
      </w:pPr>
      <w:r>
        <w:rPr>
          <w:rFonts w:ascii="Comic Sans MS" w:hAnsi="Comic Sans MS"/>
          <w:sz w:val="28"/>
        </w:rPr>
        <w:t>- Then add on the amount of 1 box to 10:</w:t>
      </w:r>
    </w:p>
    <w:p w:rsidR="00576DE2" w:rsidRDefault="00576DE2" w:rsidP="00576DE2">
      <w:pPr>
        <w:ind w:left="5760"/>
      </w:pPr>
      <w:proofErr w:type="gramStart"/>
      <w:r>
        <w:rPr>
          <w:rFonts w:ascii="Comic Sans MS" w:hAnsi="Comic Sans MS"/>
          <w:sz w:val="28"/>
        </w:rPr>
        <w:t>10</w:t>
      </w:r>
      <w:proofErr w:type="gramEnd"/>
      <w:r>
        <w:rPr>
          <w:rFonts w:ascii="Comic Sans MS" w:hAnsi="Comic Sans MS"/>
          <w:sz w:val="28"/>
        </w:rPr>
        <w:t xml:space="preserve"> increased by 1/5 is ……………..</w:t>
      </w:r>
    </w:p>
    <w:p w:rsidR="00576DE2" w:rsidRDefault="00576DE2" w:rsidP="00576D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885EF5">
        <w:rPr>
          <w:rFonts w:ascii="Comic Sans MS" w:hAnsi="Comic Sans MS"/>
          <w:b/>
          <w:sz w:val="28"/>
          <w:u w:val="single"/>
        </w:rPr>
        <w:t>Increase</w:t>
      </w:r>
      <w:r w:rsidRPr="00885EF5">
        <w:rPr>
          <w:rFonts w:ascii="Comic Sans MS" w:hAnsi="Comic Sans MS"/>
          <w:b/>
          <w:sz w:val="28"/>
        </w:rPr>
        <w:t xml:space="preserve"> 30 by 1/3.</w:t>
      </w:r>
      <w:r>
        <w:rPr>
          <w:rFonts w:ascii="Comic Sans MS" w:hAnsi="Comic Sans MS"/>
          <w:sz w:val="28"/>
        </w:rPr>
        <w:br/>
      </w:r>
      <w:r>
        <w:rPr>
          <w:rFonts w:ascii="Comic Sans MS" w:hAnsi="Comic Sans MS"/>
          <w:sz w:val="28"/>
        </w:rPr>
        <w:br/>
        <w:t>- First find 1/3 of 30 using boxes:</w:t>
      </w:r>
    </w:p>
    <w:p w:rsidR="00576DE2" w:rsidRDefault="00576DE2" w:rsidP="00576DE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2C2FC5" wp14:editId="24318DFB">
                <wp:simplePos x="0" y="0"/>
                <wp:positionH relativeFrom="column">
                  <wp:posOffset>2491105</wp:posOffset>
                </wp:positionH>
                <wp:positionV relativeFrom="paragraph">
                  <wp:posOffset>229870</wp:posOffset>
                </wp:positionV>
                <wp:extent cx="591185" cy="604520"/>
                <wp:effectExtent l="0" t="0" r="18415" b="2413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7C8F4" id="Rectangle 30" o:spid="_x0000_s1026" style="position:absolute;margin-left:196.15pt;margin-top:18.1pt;width:46.55pt;height:47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jFNlgIAAIU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20A1F0" wp14:editId="2AF1402B">
                <wp:simplePos x="0" y="0"/>
                <wp:positionH relativeFrom="column">
                  <wp:posOffset>1670685</wp:posOffset>
                </wp:positionH>
                <wp:positionV relativeFrom="paragraph">
                  <wp:posOffset>216535</wp:posOffset>
                </wp:positionV>
                <wp:extent cx="591185" cy="604520"/>
                <wp:effectExtent l="0" t="0" r="18415" b="2413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2ACDD" id="Rectangle 31" o:spid="_x0000_s1026" style="position:absolute;margin-left:131.55pt;margin-top:17.05pt;width:46.55pt;height:47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2MrlgIAAIU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376C25" wp14:editId="5D3C7599">
                <wp:simplePos x="0" y="0"/>
                <wp:positionH relativeFrom="column">
                  <wp:posOffset>833232</wp:posOffset>
                </wp:positionH>
                <wp:positionV relativeFrom="paragraph">
                  <wp:posOffset>198755</wp:posOffset>
                </wp:positionV>
                <wp:extent cx="591670" cy="605118"/>
                <wp:effectExtent l="0" t="0" r="18415" b="24130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670" cy="6051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A1B683" id="Rectangle 288" o:spid="_x0000_s1026" style="position:absolute;margin-left:65.6pt;margin-top:15.65pt;width:46.6pt;height:4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" filled="f" strokecolor="black [3213]" strokeweight="2pt"/>
            </w:pict>
          </mc:Fallback>
        </mc:AlternateContent>
      </w:r>
    </w:p>
    <w:p w:rsidR="00576DE2" w:rsidRPr="00556468" w:rsidRDefault="00576DE2" w:rsidP="00576DE2">
      <w:pPr>
        <w:rPr>
          <w:rFonts w:ascii="Comic Sans MS" w:hAnsi="Comic Sans MS"/>
        </w:rPr>
      </w:pPr>
    </w:p>
    <w:p w:rsidR="00576DE2" w:rsidRDefault="00576DE2" w:rsidP="00576DE2">
      <w:pPr>
        <w:ind w:firstLine="720"/>
      </w:pPr>
    </w:p>
    <w:p w:rsidR="00576DE2" w:rsidRDefault="00576DE2" w:rsidP="00576DE2">
      <w:pPr>
        <w:ind w:firstLine="720"/>
      </w:pPr>
      <w:r>
        <w:rPr>
          <w:rFonts w:ascii="Comic Sans MS" w:hAnsi="Comic Sans MS"/>
          <w:sz w:val="28"/>
        </w:rPr>
        <w:t>- Then add on the amount of 1 box to 30:</w:t>
      </w:r>
    </w:p>
    <w:p w:rsidR="00576DE2" w:rsidRDefault="00576DE2" w:rsidP="00576DE2">
      <w:pPr>
        <w:ind w:left="5760"/>
      </w:pPr>
      <w:proofErr w:type="gramStart"/>
      <w:r>
        <w:rPr>
          <w:rFonts w:ascii="Comic Sans MS" w:hAnsi="Comic Sans MS"/>
          <w:sz w:val="28"/>
        </w:rPr>
        <w:t>30</w:t>
      </w:r>
      <w:proofErr w:type="gramEnd"/>
      <w:r>
        <w:rPr>
          <w:rFonts w:ascii="Comic Sans MS" w:hAnsi="Comic Sans MS"/>
          <w:sz w:val="28"/>
        </w:rPr>
        <w:t xml:space="preserve"> increased by 1/3 is ……………..</w:t>
      </w:r>
    </w:p>
    <w:p w:rsidR="00576DE2" w:rsidRDefault="00576DE2" w:rsidP="00576D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E00DCC">
        <w:rPr>
          <w:rFonts w:ascii="Comic Sans MS" w:hAnsi="Comic Sans MS"/>
          <w:b/>
          <w:sz w:val="28"/>
          <w:u w:val="single"/>
        </w:rPr>
        <w:t>Increase</w:t>
      </w:r>
      <w:r w:rsidRPr="00E00DCC">
        <w:rPr>
          <w:rFonts w:ascii="Comic Sans MS" w:hAnsi="Comic Sans MS"/>
          <w:b/>
          <w:sz w:val="28"/>
        </w:rPr>
        <w:t xml:space="preserve"> </w:t>
      </w:r>
      <w:r>
        <w:rPr>
          <w:rFonts w:ascii="Comic Sans MS" w:hAnsi="Comic Sans MS"/>
          <w:b/>
          <w:sz w:val="28"/>
        </w:rPr>
        <w:t>35</w:t>
      </w:r>
      <w:r w:rsidRPr="00E00DCC">
        <w:rPr>
          <w:rFonts w:ascii="Comic Sans MS" w:hAnsi="Comic Sans MS"/>
          <w:b/>
          <w:sz w:val="28"/>
        </w:rPr>
        <w:t xml:space="preserve"> by 1/</w:t>
      </w:r>
      <w:r>
        <w:rPr>
          <w:rFonts w:ascii="Comic Sans MS" w:hAnsi="Comic Sans MS"/>
          <w:b/>
          <w:sz w:val="28"/>
        </w:rPr>
        <w:t>7</w:t>
      </w:r>
      <w:r w:rsidRPr="00E00DCC">
        <w:rPr>
          <w:rFonts w:ascii="Comic Sans MS" w:hAnsi="Comic Sans MS"/>
          <w:b/>
          <w:sz w:val="28"/>
        </w:rPr>
        <w:t>.</w:t>
      </w:r>
      <w:r>
        <w:rPr>
          <w:rFonts w:ascii="Comic Sans MS" w:hAnsi="Comic Sans MS"/>
          <w:sz w:val="28"/>
        </w:rPr>
        <w:br/>
      </w:r>
      <w:r>
        <w:rPr>
          <w:rFonts w:ascii="Comic Sans MS" w:hAnsi="Comic Sans MS"/>
          <w:sz w:val="28"/>
        </w:rPr>
        <w:br/>
        <w:t>- First find 1/7 of 35:</w:t>
      </w:r>
    </w:p>
    <w:p w:rsidR="00576DE2" w:rsidRDefault="00576DE2" w:rsidP="00576DE2">
      <w:pPr>
        <w:ind w:firstLine="720"/>
      </w:pPr>
      <w:r>
        <w:rPr>
          <w:rFonts w:ascii="Comic Sans MS" w:hAnsi="Comic Sans MS"/>
          <w:sz w:val="28"/>
        </w:rPr>
        <w:t>- Then add on the amount of 1 box to 35:</w:t>
      </w:r>
    </w:p>
    <w:p w:rsidR="00576DE2" w:rsidRDefault="00576DE2" w:rsidP="00576DE2">
      <w:pPr>
        <w:ind w:left="5760"/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35</w:t>
      </w:r>
      <w:proofErr w:type="gramEnd"/>
      <w:r>
        <w:rPr>
          <w:rFonts w:ascii="Comic Sans MS" w:hAnsi="Comic Sans MS"/>
          <w:sz w:val="28"/>
        </w:rPr>
        <w:t xml:space="preserve"> increased by 1/7 is ……………..</w:t>
      </w:r>
    </w:p>
    <w:p w:rsidR="00576DE2" w:rsidRDefault="00576DE2" w:rsidP="00576DE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page"/>
      </w:r>
    </w:p>
    <w:p w:rsidR="00576DE2" w:rsidRDefault="00576DE2" w:rsidP="00576DE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885EF5">
        <w:rPr>
          <w:rFonts w:ascii="Comic Sans MS" w:hAnsi="Comic Sans MS"/>
          <w:b/>
          <w:sz w:val="28"/>
          <w:u w:val="single"/>
        </w:rPr>
        <w:lastRenderedPageBreak/>
        <w:t>Increase</w:t>
      </w:r>
      <w:r w:rsidRPr="00885EF5">
        <w:rPr>
          <w:rFonts w:ascii="Comic Sans MS" w:hAnsi="Comic Sans MS"/>
          <w:b/>
          <w:sz w:val="28"/>
        </w:rPr>
        <w:t xml:space="preserve"> </w:t>
      </w:r>
      <w:r>
        <w:rPr>
          <w:rFonts w:ascii="Comic Sans MS" w:hAnsi="Comic Sans MS"/>
          <w:b/>
          <w:sz w:val="28"/>
        </w:rPr>
        <w:t>80</w:t>
      </w:r>
      <w:r w:rsidRPr="00885EF5">
        <w:rPr>
          <w:rFonts w:ascii="Comic Sans MS" w:hAnsi="Comic Sans MS"/>
          <w:b/>
          <w:sz w:val="28"/>
        </w:rPr>
        <w:t xml:space="preserve"> by 1/</w:t>
      </w:r>
      <w:r>
        <w:rPr>
          <w:rFonts w:ascii="Comic Sans MS" w:hAnsi="Comic Sans MS"/>
          <w:b/>
          <w:sz w:val="28"/>
        </w:rPr>
        <w:t>4</w:t>
      </w:r>
      <w:r w:rsidRPr="00885EF5">
        <w:rPr>
          <w:rFonts w:ascii="Comic Sans MS" w:hAnsi="Comic Sans MS"/>
          <w:b/>
          <w:sz w:val="28"/>
        </w:rPr>
        <w:t>.</w:t>
      </w:r>
      <w:r>
        <w:rPr>
          <w:rFonts w:ascii="Comic Sans MS" w:hAnsi="Comic Sans MS"/>
          <w:sz w:val="28"/>
        </w:rPr>
        <w:br/>
        <w:t>- First find 1/4 of 80 using boxes:</w:t>
      </w:r>
    </w:p>
    <w:p w:rsidR="00576DE2" w:rsidRDefault="00576DE2" w:rsidP="00576DE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784439" wp14:editId="67DE3025">
                <wp:simplePos x="0" y="0"/>
                <wp:positionH relativeFrom="column">
                  <wp:posOffset>3234690</wp:posOffset>
                </wp:positionH>
                <wp:positionV relativeFrom="paragraph">
                  <wp:posOffset>227330</wp:posOffset>
                </wp:positionV>
                <wp:extent cx="591185" cy="604520"/>
                <wp:effectExtent l="0" t="0" r="18415" b="2413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0B7E5" id="Rectangle 289" o:spid="_x0000_s1026" style="position:absolute;margin-left:254.7pt;margin-top:17.9pt;width:46.55pt;height:47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E9FBF1" wp14:editId="18733A19">
                <wp:simplePos x="0" y="0"/>
                <wp:positionH relativeFrom="column">
                  <wp:posOffset>2491105</wp:posOffset>
                </wp:positionH>
                <wp:positionV relativeFrom="paragraph">
                  <wp:posOffset>229870</wp:posOffset>
                </wp:positionV>
                <wp:extent cx="591185" cy="604520"/>
                <wp:effectExtent l="0" t="0" r="18415" b="24130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3411A" id="Rectangle 290" o:spid="_x0000_s1026" style="position:absolute;margin-left:196.15pt;margin-top:18.1pt;width:46.55pt;height:47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8899FD" wp14:editId="6E884EA2">
                <wp:simplePos x="0" y="0"/>
                <wp:positionH relativeFrom="column">
                  <wp:posOffset>1670685</wp:posOffset>
                </wp:positionH>
                <wp:positionV relativeFrom="paragraph">
                  <wp:posOffset>216535</wp:posOffset>
                </wp:positionV>
                <wp:extent cx="591185" cy="604520"/>
                <wp:effectExtent l="0" t="0" r="18415" b="24130"/>
                <wp:wrapNone/>
                <wp:docPr id="291" name="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2C6B1" id="Rectangle 291" o:spid="_x0000_s1026" style="position:absolute;margin-left:131.55pt;margin-top:17.05pt;width:46.55pt;height:47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3D80E1" wp14:editId="18862476">
                <wp:simplePos x="0" y="0"/>
                <wp:positionH relativeFrom="column">
                  <wp:posOffset>833232</wp:posOffset>
                </wp:positionH>
                <wp:positionV relativeFrom="paragraph">
                  <wp:posOffset>198755</wp:posOffset>
                </wp:positionV>
                <wp:extent cx="591670" cy="605118"/>
                <wp:effectExtent l="0" t="0" r="18415" b="24130"/>
                <wp:wrapNone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670" cy="6051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C25EA" id="Rectangle 292" o:spid="_x0000_s1026" style="position:absolute;margin-left:65.6pt;margin-top:15.65pt;width:46.6pt;height:47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" filled="f" strokecolor="black [3213]" strokeweight="2pt"/>
            </w:pict>
          </mc:Fallback>
        </mc:AlternateContent>
      </w:r>
    </w:p>
    <w:p w:rsidR="00576DE2" w:rsidRPr="00556468" w:rsidRDefault="00576DE2" w:rsidP="00576DE2">
      <w:pPr>
        <w:rPr>
          <w:rFonts w:ascii="Comic Sans MS" w:hAnsi="Comic Sans MS"/>
        </w:rPr>
      </w:pPr>
    </w:p>
    <w:p w:rsidR="00576DE2" w:rsidRDefault="00576DE2" w:rsidP="00576DE2">
      <w:pPr>
        <w:ind w:firstLine="720"/>
      </w:pPr>
    </w:p>
    <w:p w:rsidR="00576DE2" w:rsidRDefault="00576DE2" w:rsidP="00576DE2">
      <w:pPr>
        <w:ind w:firstLine="720"/>
      </w:pPr>
      <w:r>
        <w:rPr>
          <w:rFonts w:ascii="Comic Sans MS" w:hAnsi="Comic Sans MS"/>
          <w:sz w:val="28"/>
        </w:rPr>
        <w:t>- Then add on the amount of 1 box to 80:</w:t>
      </w:r>
    </w:p>
    <w:p w:rsidR="00576DE2" w:rsidRDefault="00576DE2" w:rsidP="00576DE2">
      <w:pPr>
        <w:ind w:left="57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/>
      </w:r>
      <w:proofErr w:type="gramStart"/>
      <w:r>
        <w:rPr>
          <w:rFonts w:ascii="Comic Sans MS" w:hAnsi="Comic Sans MS"/>
          <w:sz w:val="28"/>
        </w:rPr>
        <w:t>80</w:t>
      </w:r>
      <w:proofErr w:type="gramEnd"/>
      <w:r>
        <w:rPr>
          <w:rFonts w:ascii="Comic Sans MS" w:hAnsi="Comic Sans MS"/>
          <w:sz w:val="28"/>
        </w:rPr>
        <w:t xml:space="preserve"> increased by 1/4 is ……………..</w:t>
      </w:r>
    </w:p>
    <w:p w:rsidR="00576DE2" w:rsidRDefault="00576DE2" w:rsidP="00576DE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  <w:u w:val="single"/>
        </w:rPr>
        <w:t>DECREASE</w:t>
      </w:r>
      <w:r w:rsidRPr="00885EF5">
        <w:rPr>
          <w:rFonts w:ascii="Comic Sans MS" w:hAnsi="Comic Sans MS"/>
          <w:b/>
          <w:sz w:val="28"/>
        </w:rPr>
        <w:t xml:space="preserve"> </w:t>
      </w:r>
      <w:r>
        <w:rPr>
          <w:rFonts w:ascii="Comic Sans MS" w:hAnsi="Comic Sans MS"/>
          <w:b/>
          <w:sz w:val="28"/>
        </w:rPr>
        <w:t>150</w:t>
      </w:r>
      <w:r w:rsidRPr="00885EF5">
        <w:rPr>
          <w:rFonts w:ascii="Comic Sans MS" w:hAnsi="Comic Sans MS"/>
          <w:b/>
          <w:sz w:val="28"/>
        </w:rPr>
        <w:t xml:space="preserve"> by </w:t>
      </w:r>
      <w:r>
        <w:rPr>
          <w:rFonts w:ascii="Comic Sans MS" w:hAnsi="Comic Sans MS"/>
          <w:b/>
          <w:sz w:val="28"/>
        </w:rPr>
        <w:t>2</w:t>
      </w:r>
      <w:r w:rsidRPr="00885EF5">
        <w:rPr>
          <w:rFonts w:ascii="Comic Sans MS" w:hAnsi="Comic Sans MS"/>
          <w:b/>
          <w:sz w:val="28"/>
        </w:rPr>
        <w:t>/</w:t>
      </w:r>
      <w:r>
        <w:rPr>
          <w:rFonts w:ascii="Comic Sans MS" w:hAnsi="Comic Sans MS"/>
          <w:b/>
          <w:sz w:val="28"/>
        </w:rPr>
        <w:t>5</w:t>
      </w:r>
      <w:r w:rsidRPr="00885EF5">
        <w:rPr>
          <w:rFonts w:ascii="Comic Sans MS" w:hAnsi="Comic Sans MS"/>
          <w:b/>
          <w:sz w:val="28"/>
        </w:rPr>
        <w:t>.</w:t>
      </w:r>
      <w:r>
        <w:rPr>
          <w:rFonts w:ascii="Comic Sans MS" w:hAnsi="Comic Sans MS"/>
          <w:sz w:val="28"/>
        </w:rPr>
        <w:br/>
        <w:t>- First find 2/5 of 150 using boxes:</w:t>
      </w:r>
    </w:p>
    <w:p w:rsidR="00576DE2" w:rsidRDefault="00576DE2" w:rsidP="00576DE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318BEB" wp14:editId="20D1BA66">
                <wp:simplePos x="0" y="0"/>
                <wp:positionH relativeFrom="column">
                  <wp:posOffset>4008120</wp:posOffset>
                </wp:positionH>
                <wp:positionV relativeFrom="paragraph">
                  <wp:posOffset>234315</wp:posOffset>
                </wp:positionV>
                <wp:extent cx="591185" cy="604520"/>
                <wp:effectExtent l="0" t="0" r="18415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157AC5" id="Rectangle 32" o:spid="_x0000_s1026" style="position:absolute;margin-left:315.6pt;margin-top:18.45pt;width:46.55pt;height:47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E890A1" wp14:editId="7D014574">
                <wp:simplePos x="0" y="0"/>
                <wp:positionH relativeFrom="column">
                  <wp:posOffset>3234690</wp:posOffset>
                </wp:positionH>
                <wp:positionV relativeFrom="paragraph">
                  <wp:posOffset>227330</wp:posOffset>
                </wp:positionV>
                <wp:extent cx="591185" cy="604520"/>
                <wp:effectExtent l="0" t="0" r="18415" b="24130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1DFD9B" id="Rectangle 293" o:spid="_x0000_s1026" style="position:absolute;margin-left:254.7pt;margin-top:17.9pt;width:46.55pt;height:47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D27298" wp14:editId="08830A03">
                <wp:simplePos x="0" y="0"/>
                <wp:positionH relativeFrom="column">
                  <wp:posOffset>2491105</wp:posOffset>
                </wp:positionH>
                <wp:positionV relativeFrom="paragraph">
                  <wp:posOffset>229870</wp:posOffset>
                </wp:positionV>
                <wp:extent cx="591185" cy="604520"/>
                <wp:effectExtent l="0" t="0" r="18415" b="2413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6A63D4" id="Rectangle 294" o:spid="_x0000_s1026" style="position:absolute;margin-left:196.15pt;margin-top:18.1pt;width:46.55pt;height:47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23D1EF" wp14:editId="4739842F">
                <wp:simplePos x="0" y="0"/>
                <wp:positionH relativeFrom="column">
                  <wp:posOffset>1670685</wp:posOffset>
                </wp:positionH>
                <wp:positionV relativeFrom="paragraph">
                  <wp:posOffset>216535</wp:posOffset>
                </wp:positionV>
                <wp:extent cx="591185" cy="604520"/>
                <wp:effectExtent l="0" t="0" r="18415" b="24130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50B99B" id="Rectangle 295" o:spid="_x0000_s1026" style="position:absolute;margin-left:131.55pt;margin-top:17.05pt;width:46.55pt;height:4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90C80F" wp14:editId="415797C7">
                <wp:simplePos x="0" y="0"/>
                <wp:positionH relativeFrom="column">
                  <wp:posOffset>833232</wp:posOffset>
                </wp:positionH>
                <wp:positionV relativeFrom="paragraph">
                  <wp:posOffset>198755</wp:posOffset>
                </wp:positionV>
                <wp:extent cx="591670" cy="605118"/>
                <wp:effectExtent l="0" t="0" r="18415" b="24130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670" cy="6051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F6034" id="Rectangle 296" o:spid="_x0000_s1026" style="position:absolute;margin-left:65.6pt;margin-top:15.65pt;width:46.6pt;height:4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" filled="f" strokecolor="black [3213]" strokeweight="2pt"/>
            </w:pict>
          </mc:Fallback>
        </mc:AlternateContent>
      </w:r>
    </w:p>
    <w:p w:rsidR="00576DE2" w:rsidRPr="00556468" w:rsidRDefault="00576DE2" w:rsidP="00576DE2">
      <w:pPr>
        <w:rPr>
          <w:rFonts w:ascii="Comic Sans MS" w:hAnsi="Comic Sans MS"/>
        </w:rPr>
      </w:pPr>
    </w:p>
    <w:p w:rsidR="00576DE2" w:rsidRDefault="00576DE2" w:rsidP="00576DE2">
      <w:pPr>
        <w:ind w:firstLine="720"/>
      </w:pPr>
    </w:p>
    <w:p w:rsidR="00576DE2" w:rsidRDefault="00576DE2" w:rsidP="00576DE2">
      <w:pPr>
        <w:ind w:firstLine="720"/>
      </w:pPr>
      <w:r>
        <w:rPr>
          <w:rFonts w:ascii="Comic Sans MS" w:hAnsi="Comic Sans MS"/>
          <w:sz w:val="28"/>
        </w:rPr>
        <w:t xml:space="preserve">- Then take away the amount of </w:t>
      </w:r>
      <w:proofErr w:type="gramStart"/>
      <w:r>
        <w:rPr>
          <w:rFonts w:ascii="Comic Sans MS" w:hAnsi="Comic Sans MS"/>
          <w:sz w:val="28"/>
        </w:rPr>
        <w:t>2</w:t>
      </w:r>
      <w:proofErr w:type="gramEnd"/>
      <w:r>
        <w:rPr>
          <w:rFonts w:ascii="Comic Sans MS" w:hAnsi="Comic Sans MS"/>
          <w:sz w:val="28"/>
        </w:rPr>
        <w:t xml:space="preserve"> boxes from 150:</w:t>
      </w:r>
    </w:p>
    <w:p w:rsidR="00576DE2" w:rsidRDefault="00576DE2" w:rsidP="00576DE2">
      <w:pPr>
        <w:ind w:left="57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/>
      </w:r>
      <w:proofErr w:type="gramStart"/>
      <w:r>
        <w:rPr>
          <w:rFonts w:ascii="Comic Sans MS" w:hAnsi="Comic Sans MS"/>
          <w:sz w:val="28"/>
        </w:rPr>
        <w:t>150</w:t>
      </w:r>
      <w:proofErr w:type="gramEnd"/>
      <w:r>
        <w:rPr>
          <w:rFonts w:ascii="Comic Sans MS" w:hAnsi="Comic Sans MS"/>
          <w:sz w:val="28"/>
        </w:rPr>
        <w:t xml:space="preserve"> decreased by 2/5 is ……………..</w:t>
      </w:r>
    </w:p>
    <w:p w:rsidR="004013BD" w:rsidRDefault="004013BD" w:rsidP="00576DE2">
      <w:pPr>
        <w:ind w:left="5760"/>
        <w:rPr>
          <w:rFonts w:ascii="Comic Sans MS" w:hAnsi="Comic Sans MS"/>
          <w:sz w:val="28"/>
        </w:rPr>
      </w:pPr>
    </w:p>
    <w:p w:rsidR="00576DE2" w:rsidRDefault="004013BD" w:rsidP="004013BD">
      <w:pPr>
        <w:pStyle w:val="Heading1"/>
      </w:pPr>
      <w:bookmarkStart w:id="16" w:name="_Toc36792737"/>
      <w:r>
        <w:t>Working with Volume</w:t>
      </w:r>
      <w:bookmarkEnd w:id="16"/>
    </w:p>
    <w:p w:rsidR="004013BD" w:rsidRDefault="004013BD" w:rsidP="004013BD">
      <w:pPr>
        <w:rPr>
          <w:b/>
          <w:u w:val="single"/>
        </w:rPr>
      </w:pPr>
      <w:r>
        <w:rPr>
          <w:noProof/>
          <w:lang w:eastAsia="en-GB"/>
        </w:rPr>
        <w:t>Calculate the volume of the following prisms.</w:t>
      </w:r>
    </w:p>
    <w:p w:rsidR="004013BD" w:rsidRDefault="004013BD" w:rsidP="004013BD">
      <w:pPr>
        <w:rPr>
          <w:b/>
          <w:u w:val="single"/>
        </w:rPr>
      </w:pPr>
      <w:r>
        <w:rPr>
          <w:b/>
          <w:noProof/>
          <w:sz w:val="24"/>
          <w:lang w:eastAsia="en-GB"/>
        </w:rPr>
        <w:drawing>
          <wp:inline distT="0" distB="0" distL="0" distR="0">
            <wp:extent cx="6645275" cy="1176655"/>
            <wp:effectExtent l="0" t="0" r="3175" b="4445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6" t="36942" r="28204" b="50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117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3BD" w:rsidRDefault="004013BD" w:rsidP="004013BD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1581150" cy="1257300"/>
                <wp:effectExtent l="0" t="0" r="0" b="0"/>
                <wp:wrapNone/>
                <wp:docPr id="300" name="Text Box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13BD" w:rsidRDefault="004013BD" w:rsidP="004013BD">
                            <w:r>
                              <w:t>Cross section =</w:t>
                            </w:r>
                          </w:p>
                          <w:p w:rsidR="004013BD" w:rsidRDefault="004013BD" w:rsidP="004013BD"/>
                          <w:p w:rsidR="004013BD" w:rsidRDefault="004013BD" w:rsidP="004013BD">
                            <w:r>
                              <w:t>Volume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0" o:spid="_x0000_s1027" type="#_x0000_t202" style="position:absolute;margin-left:0;margin-top:.65pt;width:124.5pt;height:99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" fillcolor="white [3201]" stroked="f" strokeweight=".5pt">
                <v:textbox>
                  <w:txbxContent>
                    <w:p w:rsidR="004013BD" w:rsidRDefault="004013BD" w:rsidP="004013BD">
                      <w:r>
                        <w:t>Cross section =</w:t>
                      </w:r>
                    </w:p>
                    <w:p w:rsidR="004013BD" w:rsidRDefault="004013BD" w:rsidP="004013BD"/>
                    <w:p w:rsidR="004013BD" w:rsidRDefault="004013BD" w:rsidP="004013BD">
                      <w:r>
                        <w:t>Volume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6985</wp:posOffset>
                </wp:positionV>
                <wp:extent cx="1581150" cy="1257300"/>
                <wp:effectExtent l="0" t="0" r="0" b="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13BD" w:rsidRDefault="004013BD" w:rsidP="004013BD">
                            <w:r>
                              <w:t>Cross section =</w:t>
                            </w:r>
                          </w:p>
                          <w:p w:rsidR="004013BD" w:rsidRDefault="004013BD" w:rsidP="004013BD"/>
                          <w:p w:rsidR="004013BD" w:rsidRDefault="004013BD" w:rsidP="004013BD">
                            <w:r>
                              <w:t>Volume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9" o:spid="_x0000_s1028" type="#_x0000_t202" style="position:absolute;margin-left:363pt;margin-top:.55pt;width:124.5pt;height:9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" fillcolor="white [3201]" stroked="f" strokeweight=".5pt">
                <v:textbox>
                  <w:txbxContent>
                    <w:p w:rsidR="004013BD" w:rsidRDefault="004013BD" w:rsidP="004013BD">
                      <w:r>
                        <w:t>Cross section =</w:t>
                      </w:r>
                    </w:p>
                    <w:p w:rsidR="004013BD" w:rsidRDefault="004013BD" w:rsidP="004013BD"/>
                    <w:p w:rsidR="004013BD" w:rsidRDefault="004013BD" w:rsidP="004013BD">
                      <w:r>
                        <w:t>Volume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5715</wp:posOffset>
                </wp:positionV>
                <wp:extent cx="1581150" cy="1257300"/>
                <wp:effectExtent l="0" t="0" r="0" b="0"/>
                <wp:wrapNone/>
                <wp:docPr id="298" name="Text Box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13BD" w:rsidRDefault="004013BD" w:rsidP="004013BD">
                            <w:r>
                              <w:t>Cross section =</w:t>
                            </w:r>
                          </w:p>
                          <w:p w:rsidR="004013BD" w:rsidRDefault="004013BD" w:rsidP="004013BD"/>
                          <w:p w:rsidR="004013BD" w:rsidRDefault="004013BD" w:rsidP="004013BD">
                            <w:r>
                              <w:t>Volume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8" o:spid="_x0000_s1029" type="#_x0000_t202" style="position:absolute;margin-left:162.75pt;margin-top:.45pt;width:124.5pt;height:9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" fillcolor="white [3201]" stroked="f" strokeweight=".5pt">
                <v:textbox>
                  <w:txbxContent>
                    <w:p w:rsidR="004013BD" w:rsidRDefault="004013BD" w:rsidP="004013BD">
                      <w:r>
                        <w:t>Cross section =</w:t>
                      </w:r>
                    </w:p>
                    <w:p w:rsidR="004013BD" w:rsidRDefault="004013BD" w:rsidP="004013BD"/>
                    <w:p w:rsidR="004013BD" w:rsidRDefault="004013BD" w:rsidP="004013BD">
                      <w:r>
                        <w:t>Volume =</w:t>
                      </w:r>
                    </w:p>
                  </w:txbxContent>
                </v:textbox>
              </v:shape>
            </w:pict>
          </mc:Fallback>
        </mc:AlternateContent>
      </w:r>
    </w:p>
    <w:p w:rsidR="004013BD" w:rsidRDefault="004013BD" w:rsidP="004013BD">
      <w:pPr>
        <w:rPr>
          <w:b/>
          <w:u w:val="single"/>
        </w:rPr>
      </w:pPr>
    </w:p>
    <w:p w:rsidR="004013BD" w:rsidRDefault="004013BD" w:rsidP="004013BD">
      <w:pPr>
        <w:pStyle w:val="Heading1"/>
      </w:pPr>
      <w:bookmarkStart w:id="17" w:name="_Toc36792738"/>
      <w:r>
        <w:t>Dividing into Ratios</w:t>
      </w:r>
      <w:bookmarkEnd w:id="17"/>
    </w:p>
    <w:p w:rsidR="004013BD" w:rsidRDefault="004013BD" w:rsidP="004013B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Jack and Chloe divide £50 into the ratio 1 : 4</w:t>
      </w:r>
    </w:p>
    <w:p w:rsidR="004013BD" w:rsidRDefault="004013BD" w:rsidP="004013BD">
      <w:pPr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198755</wp:posOffset>
                </wp:positionV>
                <wp:extent cx="591820" cy="605155"/>
                <wp:effectExtent l="0" t="0" r="17780" b="23495"/>
                <wp:wrapNone/>
                <wp:docPr id="318" name="Rectang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1C087" id="Rectangle 318" o:spid="_x0000_s1026" style="position:absolute;margin-left:65.6pt;margin-top:15.65pt;width:46.6pt;height:47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eMrlwIAAIc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2679700</wp:posOffset>
                </wp:positionH>
                <wp:positionV relativeFrom="paragraph">
                  <wp:posOffset>229870</wp:posOffset>
                </wp:positionV>
                <wp:extent cx="591820" cy="605155"/>
                <wp:effectExtent l="0" t="0" r="17780" b="23495"/>
                <wp:wrapNone/>
                <wp:docPr id="317" name="Rectang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7CC412" id="Rectangle 317" o:spid="_x0000_s1026" style="position:absolute;margin-left:211pt;margin-top:18.1pt;width:46.6pt;height:47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4265930</wp:posOffset>
                </wp:positionH>
                <wp:positionV relativeFrom="paragraph">
                  <wp:posOffset>229870</wp:posOffset>
                </wp:positionV>
                <wp:extent cx="591185" cy="604520"/>
                <wp:effectExtent l="0" t="0" r="18415" b="24130"/>
                <wp:wrapNone/>
                <wp:docPr id="316" name="Rectang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19DEB" id="Rectangle 316" o:spid="_x0000_s1026" style="position:absolute;margin-left:335.9pt;margin-top:18.1pt;width:46.55pt;height:47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603250</wp:posOffset>
                </wp:positionV>
                <wp:extent cx="147320" cy="201295"/>
                <wp:effectExtent l="0" t="0" r="24130" b="27305"/>
                <wp:wrapNone/>
                <wp:docPr id="315" name="Oval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" cy="2012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65C6F1" id="Oval 315" o:spid="_x0000_s1026" style="position:absolute;margin-left:125.25pt;margin-top:47.5pt;width:11.6pt;height:15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2921635</wp:posOffset>
                </wp:positionH>
                <wp:positionV relativeFrom="paragraph">
                  <wp:posOffset>937260</wp:posOffset>
                </wp:positionV>
                <wp:extent cx="564515" cy="389890"/>
                <wp:effectExtent l="0" t="0" r="6985" b="0"/>
                <wp:wrapNone/>
                <wp:docPr id="314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3BD" w:rsidRDefault="004013BD" w:rsidP="004013BD">
                            <w:r>
                              <w:t>Chloe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4" o:spid="_x0000_s1030" type="#_x0000_t202" style="position:absolute;margin-left:230.05pt;margin-top:73.8pt;width:44.45pt;height:30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" stroked="f">
                <v:textbox>
                  <w:txbxContent>
                    <w:p w:rsidR="004013BD" w:rsidRDefault="004013BD" w:rsidP="004013BD">
                      <w:r>
                        <w:t>Chloe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859790</wp:posOffset>
                </wp:positionH>
                <wp:positionV relativeFrom="paragraph">
                  <wp:posOffset>933450</wp:posOffset>
                </wp:positionV>
                <wp:extent cx="564515" cy="389890"/>
                <wp:effectExtent l="0" t="0" r="6985" b="0"/>
                <wp:wrapNone/>
                <wp:docPr id="313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3BD" w:rsidRDefault="004013BD" w:rsidP="004013BD">
                            <w:r>
                              <w:t>Jack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3" o:spid="_x0000_s1031" type="#_x0000_t202" style="position:absolute;margin-left:67.7pt;margin-top:73.5pt;width:44.45pt;height:30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" stroked="f">
                <v:textbox>
                  <w:txbxContent>
                    <w:p w:rsidR="004013BD" w:rsidRDefault="004013BD" w:rsidP="004013BD">
                      <w:r>
                        <w:t>Jack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306070</wp:posOffset>
                </wp:positionV>
                <wp:extent cx="147320" cy="201295"/>
                <wp:effectExtent l="0" t="0" r="24130" b="27305"/>
                <wp:wrapNone/>
                <wp:docPr id="312" name="Oval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" cy="2012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5E970F" id="Oval 312" o:spid="_x0000_s1026" style="position:absolute;margin-left:124.9pt;margin-top:24.1pt;width:11.6pt;height:15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3485515</wp:posOffset>
                </wp:positionH>
                <wp:positionV relativeFrom="paragraph">
                  <wp:posOffset>229870</wp:posOffset>
                </wp:positionV>
                <wp:extent cx="591185" cy="604520"/>
                <wp:effectExtent l="0" t="0" r="18415" b="24130"/>
                <wp:wrapNone/>
                <wp:docPr id="311" name="Rectang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2C6EFF" id="Rectangle 311" o:spid="_x0000_s1026" style="position:absolute;margin-left:274.45pt;margin-top:18.1pt;width:46.55pt;height:47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NW7lwIAAIc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1859280</wp:posOffset>
                </wp:positionH>
                <wp:positionV relativeFrom="paragraph">
                  <wp:posOffset>216535</wp:posOffset>
                </wp:positionV>
                <wp:extent cx="591820" cy="605155"/>
                <wp:effectExtent l="0" t="0" r="17780" b="23495"/>
                <wp:wrapNone/>
                <wp:docPr id="310" name="Rectangl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1BBED" id="Rectangle 310" o:spid="_x0000_s1026" style="position:absolute;margin-left:146.4pt;margin-top:17.05pt;width:46.6pt;height:47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MPulwIAAIc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" filled="f" strokecolor="black [3213]" strokeweight="2pt"/>
            </w:pict>
          </mc:Fallback>
        </mc:AlternateContent>
      </w:r>
    </w:p>
    <w:p w:rsidR="004013BD" w:rsidRDefault="004013BD" w:rsidP="004013BD">
      <w:pPr>
        <w:rPr>
          <w:rFonts w:ascii="Comic Sans MS" w:hAnsi="Comic Sans MS"/>
        </w:rPr>
      </w:pPr>
    </w:p>
    <w:p w:rsidR="004013BD" w:rsidRDefault="004013BD" w:rsidP="004013BD">
      <w:pPr>
        <w:ind w:firstLine="720"/>
      </w:pPr>
    </w:p>
    <w:p w:rsidR="004013BD" w:rsidRDefault="004013BD" w:rsidP="004013BD">
      <w:pPr>
        <w:ind w:firstLine="720"/>
      </w:pP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50</w:t>
      </w:r>
      <w:proofErr w:type="gramEnd"/>
      <w:r>
        <w:rPr>
          <w:rFonts w:ascii="Comic Sans MS" w:hAnsi="Comic Sans MS"/>
          <w:sz w:val="28"/>
        </w:rPr>
        <w:t xml:space="preserve"> split between five boxes. How much goes in each box?</w:t>
      </w: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Jack gets £</w:t>
      </w: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Chloe gets £ </w:t>
      </w: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</w:p>
    <w:p w:rsidR="004013BD" w:rsidRDefault="004013BD" w:rsidP="004013B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Sarah and Liam divide £48 into the ratio 3 : 1</w:t>
      </w:r>
    </w:p>
    <w:p w:rsidR="004013BD" w:rsidRDefault="004013BD" w:rsidP="004013BD">
      <w:pPr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837565</wp:posOffset>
                </wp:positionH>
                <wp:positionV relativeFrom="paragraph">
                  <wp:posOffset>83820</wp:posOffset>
                </wp:positionV>
                <wp:extent cx="591185" cy="604520"/>
                <wp:effectExtent l="0" t="0" r="18415" b="24130"/>
                <wp:wrapNone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DDE3F" id="Rectangle 309" o:spid="_x0000_s1026" style="position:absolute;margin-left:65.95pt;margin-top:6.6pt;width:46.55pt;height:47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2348230</wp:posOffset>
                </wp:positionH>
                <wp:positionV relativeFrom="paragraph">
                  <wp:posOffset>88265</wp:posOffset>
                </wp:positionV>
                <wp:extent cx="591185" cy="604520"/>
                <wp:effectExtent l="0" t="0" r="18415" b="24130"/>
                <wp:wrapNone/>
                <wp:docPr id="308" name="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0B5EA" id="Rectangle 308" o:spid="_x0000_s1026" style="position:absolute;margin-left:184.9pt;margin-top:6.95pt;width:46.55pt;height:47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N52lwIAAIc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3176905</wp:posOffset>
                </wp:positionH>
                <wp:positionV relativeFrom="paragraph">
                  <wp:posOffset>149860</wp:posOffset>
                </wp:positionV>
                <wp:extent cx="147320" cy="201295"/>
                <wp:effectExtent l="0" t="0" r="24130" b="27305"/>
                <wp:wrapNone/>
                <wp:docPr id="306" name="Oval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" cy="2012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F4C4E9" id="Oval 306" o:spid="_x0000_s1026" style="position:absolute;margin-left:250.15pt;margin-top:11.8pt;width:11.6pt;height:15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1455420</wp:posOffset>
                </wp:positionH>
                <wp:positionV relativeFrom="paragraph">
                  <wp:posOffset>817880</wp:posOffset>
                </wp:positionV>
                <wp:extent cx="564515" cy="389890"/>
                <wp:effectExtent l="0" t="0" r="6985" b="0"/>
                <wp:wrapNone/>
                <wp:docPr id="305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3BD" w:rsidRDefault="004013BD" w:rsidP="004013BD">
                            <w:r>
                              <w:t>Sarah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5" o:spid="_x0000_s1032" type="#_x0000_t202" style="position:absolute;margin-left:114.6pt;margin-top:64.4pt;width:44.45pt;height:30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" stroked="f">
                <v:textbox>
                  <w:txbxContent>
                    <w:p w:rsidR="004013BD" w:rsidRDefault="004013BD" w:rsidP="004013BD">
                      <w:r>
                        <w:t>Sarah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822325</wp:posOffset>
                </wp:positionV>
                <wp:extent cx="564515" cy="389890"/>
                <wp:effectExtent l="0" t="0" r="6985" b="0"/>
                <wp:wrapNone/>
                <wp:docPr id="304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3BD" w:rsidRDefault="004013BD" w:rsidP="004013BD">
                            <w:r>
                              <w:t>Liam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4" o:spid="_x0000_s1033" type="#_x0000_t202" style="position:absolute;margin-left:279.1pt;margin-top:64.75pt;width:44.45pt;height:30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" stroked="f">
                <v:textbox>
                  <w:txbxContent>
                    <w:p w:rsidR="004013BD" w:rsidRDefault="004013BD" w:rsidP="004013BD">
                      <w:r>
                        <w:t>Liam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3166745</wp:posOffset>
                </wp:positionH>
                <wp:positionV relativeFrom="paragraph">
                  <wp:posOffset>501015</wp:posOffset>
                </wp:positionV>
                <wp:extent cx="147320" cy="201295"/>
                <wp:effectExtent l="0" t="0" r="24130" b="27305"/>
                <wp:wrapNone/>
                <wp:docPr id="303" name="Oval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" cy="2012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C6512B" id="Oval 303" o:spid="_x0000_s1026" style="position:absolute;margin-left:249.35pt;margin-top:39.45pt;width:11.6pt;height:15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" fillcolor="black [3200]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3516630</wp:posOffset>
                </wp:positionH>
                <wp:positionV relativeFrom="paragraph">
                  <wp:posOffset>88265</wp:posOffset>
                </wp:positionV>
                <wp:extent cx="591185" cy="604520"/>
                <wp:effectExtent l="0" t="0" r="18415" b="24130"/>
                <wp:wrapNone/>
                <wp:docPr id="302" name="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5D550" id="Rectangle 302" o:spid="_x0000_s1026" style="position:absolute;margin-left:276.9pt;margin-top:6.95pt;width:46.55pt;height:47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1580515</wp:posOffset>
                </wp:positionH>
                <wp:positionV relativeFrom="paragraph">
                  <wp:posOffset>88265</wp:posOffset>
                </wp:positionV>
                <wp:extent cx="591185" cy="604520"/>
                <wp:effectExtent l="0" t="0" r="18415" b="24130"/>
                <wp:wrapNone/>
                <wp:docPr id="301" name="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6045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E20885" id="Rectangle 301" o:spid="_x0000_s1026" style="position:absolute;margin-left:124.45pt;margin-top:6.95pt;width:46.55pt;height:47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" filled="f" strokecolor="black [3213]" strokeweight="2pt"/>
            </w:pict>
          </mc:Fallback>
        </mc:AlternateContent>
      </w:r>
    </w:p>
    <w:p w:rsidR="004013BD" w:rsidRDefault="004013BD" w:rsidP="004013BD">
      <w:pPr>
        <w:rPr>
          <w:rFonts w:ascii="Comic Sans MS" w:hAnsi="Comic Sans MS"/>
        </w:rPr>
      </w:pPr>
    </w:p>
    <w:p w:rsidR="004013BD" w:rsidRDefault="004013BD" w:rsidP="004013BD">
      <w:pPr>
        <w:rPr>
          <w:rFonts w:ascii="Comic Sans MS" w:hAnsi="Comic Sans MS"/>
        </w:rPr>
      </w:pPr>
    </w:p>
    <w:p w:rsidR="004013BD" w:rsidRDefault="004013BD" w:rsidP="004013BD">
      <w:pPr>
        <w:rPr>
          <w:rFonts w:ascii="Comic Sans MS" w:hAnsi="Comic Sans MS"/>
        </w:rPr>
      </w:pP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48</w:t>
      </w:r>
      <w:proofErr w:type="gramEnd"/>
      <w:r>
        <w:rPr>
          <w:rFonts w:ascii="Comic Sans MS" w:hAnsi="Comic Sans MS"/>
          <w:sz w:val="28"/>
        </w:rPr>
        <w:t xml:space="preserve"> split between four boxes. How much goes in each box?</w:t>
      </w: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Sarah gets £</w:t>
      </w: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Liam gets £ </w:t>
      </w: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</w:p>
    <w:p w:rsidR="004013BD" w:rsidRDefault="004013BD" w:rsidP="004013BD">
      <w:pPr>
        <w:ind w:firstLine="72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Draw a diagram for the following to help you:</w:t>
      </w:r>
    </w:p>
    <w:p w:rsidR="004013BD" w:rsidRDefault="004013BD" w:rsidP="004013B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Divide £100 in the ratio 2 : 3</w:t>
      </w:r>
    </w:p>
    <w:p w:rsidR="004013BD" w:rsidRDefault="004013BD" w:rsidP="004013B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Divide 360cm in the ratio 2 : 4</w:t>
      </w:r>
    </w:p>
    <w:p w:rsidR="004013BD" w:rsidRDefault="004013BD" w:rsidP="004013B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Divide 550g in the ratio 3 : 2</w:t>
      </w:r>
    </w:p>
    <w:p w:rsidR="004013BD" w:rsidRDefault="008D2636" w:rsidP="008D2636">
      <w:pPr>
        <w:pStyle w:val="Heading1"/>
      </w:pPr>
      <w:bookmarkStart w:id="18" w:name="_Toc36792739"/>
      <w:r>
        <w:lastRenderedPageBreak/>
        <w:t>Factorising</w:t>
      </w:r>
      <w:bookmarkEnd w:id="18"/>
    </w:p>
    <w:p w:rsidR="008D2636" w:rsidRDefault="008D2636" w:rsidP="008D2636">
      <w:pPr>
        <w:rPr>
          <w:sz w:val="32"/>
        </w:rPr>
      </w:pPr>
      <w:r>
        <w:rPr>
          <w:sz w:val="32"/>
        </w:rPr>
        <w:t>Can you fill in the boxes to make these correct?</w:t>
      </w:r>
    </w:p>
    <w:p w:rsidR="008D2636" w:rsidRDefault="008D2636" w:rsidP="008D2636">
      <w:pPr>
        <w:rPr>
          <w:b/>
          <w:sz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254635</wp:posOffset>
                </wp:positionV>
                <wp:extent cx="561975" cy="504825"/>
                <wp:effectExtent l="0" t="0" r="28575" b="2857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8F874" id="Rectangle 35" o:spid="_x0000_s1026" style="position:absolute;margin-left:43.5pt;margin-top:20.05pt;width:44.25pt;height:3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" filled="f" strokecolor="black [3213]" strokeweight="2pt"/>
            </w:pict>
          </mc:Fallback>
        </mc:AlternateContent>
      </w:r>
    </w:p>
    <w:p w:rsidR="008D2636" w:rsidRDefault="008D2636" w:rsidP="008D2636">
      <w:pPr>
        <w:rPr>
          <w:sz w:val="32"/>
        </w:rPr>
      </w:pPr>
      <w:r>
        <w:rPr>
          <w:sz w:val="32"/>
        </w:rPr>
        <w:t xml:space="preserve">2 </w:t>
      </w:r>
      <w:proofErr w:type="gramStart"/>
      <w:r>
        <w:rPr>
          <w:sz w:val="32"/>
        </w:rPr>
        <w:t>( x</w:t>
      </w:r>
      <w:proofErr w:type="gramEnd"/>
      <w:r>
        <w:rPr>
          <w:sz w:val="32"/>
        </w:rPr>
        <w:t xml:space="preserve"> +               ) =  2x + 16 </w:t>
      </w:r>
    </w:p>
    <w:p w:rsidR="008D2636" w:rsidRDefault="008D2636" w:rsidP="008D2636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575945</wp:posOffset>
                </wp:positionV>
                <wp:extent cx="561975" cy="504825"/>
                <wp:effectExtent l="0" t="0" r="28575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3B9A5" id="Rectangle 34" o:spid="_x0000_s1026" style="position:absolute;margin-left:43.5pt;margin-top:45.35pt;width:44.25pt;height:3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" filled="f" strokecolor="black [3213]" strokeweight="2pt"/>
            </w:pict>
          </mc:Fallback>
        </mc:AlternateContent>
      </w:r>
      <w:r>
        <w:rPr>
          <w:sz w:val="32"/>
        </w:rPr>
        <w:br/>
      </w:r>
    </w:p>
    <w:p w:rsidR="008D2636" w:rsidRDefault="008D2636" w:rsidP="008D2636">
      <w:pPr>
        <w:rPr>
          <w:sz w:val="32"/>
        </w:rPr>
      </w:pPr>
      <w:r>
        <w:rPr>
          <w:sz w:val="32"/>
        </w:rPr>
        <w:t xml:space="preserve">4 </w:t>
      </w:r>
      <w:proofErr w:type="gramStart"/>
      <w:r>
        <w:rPr>
          <w:sz w:val="32"/>
        </w:rPr>
        <w:t>( x</w:t>
      </w:r>
      <w:proofErr w:type="gramEnd"/>
      <w:r>
        <w:rPr>
          <w:sz w:val="32"/>
        </w:rPr>
        <w:t xml:space="preserve"> +               ) =  4x + 12 </w:t>
      </w:r>
    </w:p>
    <w:p w:rsidR="008D2636" w:rsidRDefault="008D2636" w:rsidP="008D2636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570865</wp:posOffset>
                </wp:positionV>
                <wp:extent cx="561975" cy="504825"/>
                <wp:effectExtent l="0" t="0" r="28575" b="285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C8067" id="Rectangle 33" o:spid="_x0000_s1026" style="position:absolute;margin-left:43.5pt;margin-top:44.95pt;width:44.25pt;height:3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" filled="f" strokecolor="black [3213]" strokeweight="2pt"/>
            </w:pict>
          </mc:Fallback>
        </mc:AlternateContent>
      </w:r>
      <w:r>
        <w:rPr>
          <w:sz w:val="32"/>
        </w:rPr>
        <w:br/>
      </w:r>
    </w:p>
    <w:p w:rsidR="008D2636" w:rsidRDefault="008D2636" w:rsidP="008D2636">
      <w:pPr>
        <w:rPr>
          <w:sz w:val="32"/>
        </w:rPr>
      </w:pPr>
      <w:r>
        <w:rPr>
          <w:sz w:val="32"/>
        </w:rPr>
        <w:t xml:space="preserve">5 </w:t>
      </w:r>
      <w:proofErr w:type="gramStart"/>
      <w:r>
        <w:rPr>
          <w:sz w:val="32"/>
        </w:rPr>
        <w:t>( a</w:t>
      </w:r>
      <w:proofErr w:type="gramEnd"/>
      <w:r>
        <w:rPr>
          <w:sz w:val="32"/>
        </w:rPr>
        <w:t xml:space="preserve"> +               ) =  5a + 10</w:t>
      </w:r>
    </w:p>
    <w:p w:rsidR="008D2636" w:rsidRDefault="008D2636" w:rsidP="008D2636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603885</wp:posOffset>
                </wp:positionV>
                <wp:extent cx="561975" cy="504825"/>
                <wp:effectExtent l="0" t="0" r="28575" b="28575"/>
                <wp:wrapNone/>
                <wp:docPr id="319" name="Rectang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363BC" id="Rectangle 319" o:spid="_x0000_s1026" style="position:absolute;margin-left:18.75pt;margin-top:47.55pt;width:44.25pt;height:3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" filled="f" strokecolor="black [3213]" strokeweight="2pt"/>
            </w:pict>
          </mc:Fallback>
        </mc:AlternateContent>
      </w:r>
      <w:r>
        <w:rPr>
          <w:sz w:val="32"/>
        </w:rPr>
        <w:br/>
      </w:r>
    </w:p>
    <w:p w:rsidR="008D2636" w:rsidRDefault="008D2636" w:rsidP="008D2636">
      <w:pPr>
        <w:rPr>
          <w:sz w:val="32"/>
        </w:rPr>
      </w:pPr>
      <w:r>
        <w:rPr>
          <w:sz w:val="32"/>
        </w:rPr>
        <w:t xml:space="preserve">3 (               + </w:t>
      </w:r>
      <w:proofErr w:type="gramStart"/>
      <w:r>
        <w:rPr>
          <w:sz w:val="32"/>
        </w:rPr>
        <w:t>8 )</w:t>
      </w:r>
      <w:proofErr w:type="gramEnd"/>
      <w:r>
        <w:rPr>
          <w:sz w:val="32"/>
        </w:rPr>
        <w:t xml:space="preserve"> =  3y + 24  </w:t>
      </w:r>
    </w:p>
    <w:p w:rsidR="008D2636" w:rsidRDefault="006E660C" w:rsidP="008D2636">
      <w:r w:rsidRPr="006E660C">
        <w:rPr>
          <w:sz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0A3991C" wp14:editId="2F35A044">
                <wp:simplePos x="0" y="0"/>
                <wp:positionH relativeFrom="column">
                  <wp:posOffset>298450</wp:posOffset>
                </wp:positionH>
                <wp:positionV relativeFrom="paragraph">
                  <wp:posOffset>249555</wp:posOffset>
                </wp:positionV>
                <wp:extent cx="561975" cy="50482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3F488" id="Rectangle 45" o:spid="_x0000_s1026" style="position:absolute;margin-left:23.5pt;margin-top:19.65pt;width:44.25pt;height:3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" filled="f" strokecolor="black [3213]" strokeweight="2pt"/>
            </w:pict>
          </mc:Fallback>
        </mc:AlternateContent>
      </w:r>
      <w:r w:rsidRPr="006E660C">
        <w:rPr>
          <w:sz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5F54685" wp14:editId="1D9F3855">
                <wp:simplePos x="0" y="0"/>
                <wp:positionH relativeFrom="column">
                  <wp:posOffset>1051239</wp:posOffset>
                </wp:positionH>
                <wp:positionV relativeFrom="paragraph">
                  <wp:posOffset>250153</wp:posOffset>
                </wp:positionV>
                <wp:extent cx="561975" cy="504825"/>
                <wp:effectExtent l="0" t="0" r="28575" b="2857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FC39B1" id="Rectangle 44" o:spid="_x0000_s1026" style="position:absolute;margin-left:82.75pt;margin-top:19.7pt;width:44.25pt;height:3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" filled="f" strokecolor="black [3213]" strokeweight="2pt"/>
            </w:pict>
          </mc:Fallback>
        </mc:AlternateContent>
      </w:r>
    </w:p>
    <w:p w:rsidR="006E660C" w:rsidRDefault="006E660C" w:rsidP="006E660C">
      <w:pPr>
        <w:rPr>
          <w:b/>
          <w:sz w:val="32"/>
          <w:u w:val="single"/>
        </w:rPr>
      </w:pPr>
      <w:r>
        <w:rPr>
          <w:sz w:val="32"/>
        </w:rPr>
        <w:t xml:space="preserve">2 (               +               ) </w:t>
      </w:r>
      <w:proofErr w:type="gramStart"/>
      <w:r>
        <w:rPr>
          <w:sz w:val="32"/>
        </w:rPr>
        <w:t>=  6x</w:t>
      </w:r>
      <w:proofErr w:type="gramEnd"/>
      <w:r>
        <w:rPr>
          <w:sz w:val="32"/>
        </w:rPr>
        <w:t xml:space="preserve"> + 8  </w:t>
      </w:r>
    </w:p>
    <w:p w:rsidR="006E660C" w:rsidRDefault="006E660C" w:rsidP="006E660C">
      <w:pPr>
        <w:rPr>
          <w:b/>
          <w:sz w:val="32"/>
          <w:u w:val="single"/>
        </w:rPr>
      </w:pPr>
    </w:p>
    <w:p w:rsidR="006E660C" w:rsidRDefault="006E660C" w:rsidP="006E660C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281940</wp:posOffset>
                </wp:positionV>
                <wp:extent cx="561975" cy="504825"/>
                <wp:effectExtent l="0" t="0" r="28575" b="285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D2FEAD" id="Rectangle 43" o:spid="_x0000_s1026" style="position:absolute;margin-left:82.5pt;margin-top:22.2pt;width:44.25pt;height:39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281940</wp:posOffset>
                </wp:positionV>
                <wp:extent cx="561975" cy="504825"/>
                <wp:effectExtent l="0" t="0" r="28575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EA599" id="Rectangle 42" o:spid="_x0000_s1026" style="position:absolute;margin-left:23.25pt;margin-top:22.2pt;width:44.25pt;height:3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" filled="f" strokecolor="black [3213]" strokeweight="2pt"/>
            </w:pict>
          </mc:Fallback>
        </mc:AlternateContent>
      </w:r>
    </w:p>
    <w:p w:rsidR="006E660C" w:rsidRDefault="006E660C" w:rsidP="006E660C">
      <w:pPr>
        <w:rPr>
          <w:sz w:val="32"/>
        </w:rPr>
      </w:pPr>
      <w:r>
        <w:rPr>
          <w:sz w:val="32"/>
        </w:rPr>
        <w:t xml:space="preserve">5 (               +               ) </w:t>
      </w:r>
      <w:proofErr w:type="gramStart"/>
      <w:r>
        <w:rPr>
          <w:sz w:val="32"/>
        </w:rPr>
        <w:t>=  10b</w:t>
      </w:r>
      <w:proofErr w:type="gramEnd"/>
      <w:r>
        <w:rPr>
          <w:sz w:val="32"/>
        </w:rPr>
        <w:t xml:space="preserve"> + 35  </w:t>
      </w:r>
    </w:p>
    <w:p w:rsidR="006E660C" w:rsidRDefault="006E660C" w:rsidP="006E660C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281940</wp:posOffset>
                </wp:positionV>
                <wp:extent cx="561975" cy="504825"/>
                <wp:effectExtent l="0" t="0" r="2857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CC6CE" id="Rectangle 41" o:spid="_x0000_s1026" style="position:absolute;margin-left:107.25pt;margin-top:22.2pt;width:44.25pt;height:3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281940</wp:posOffset>
                </wp:positionV>
                <wp:extent cx="561975" cy="504825"/>
                <wp:effectExtent l="0" t="0" r="28575" b="2857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3E296" id="Rectangle 40" o:spid="_x0000_s1026" style="position:absolute;margin-left:47.25pt;margin-top:22.2pt;width:44.25pt;height:3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281940</wp:posOffset>
                </wp:positionV>
                <wp:extent cx="561975" cy="504825"/>
                <wp:effectExtent l="0" t="0" r="28575" b="2857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945E9" id="Rectangle 39" o:spid="_x0000_s1026" style="position:absolute;margin-left:-17.25pt;margin-top:22.2pt;width:44.25pt;height:3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" filled="f" strokecolor="black [3213]" strokeweight="2pt"/>
            </w:pict>
          </mc:Fallback>
        </mc:AlternateContent>
      </w:r>
    </w:p>
    <w:p w:rsidR="006E660C" w:rsidRDefault="006E660C" w:rsidP="006E660C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603250</wp:posOffset>
                </wp:positionV>
                <wp:extent cx="561975" cy="504825"/>
                <wp:effectExtent l="0" t="0" r="28575" b="2857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7F3C7D" id="Rectangle 38" o:spid="_x0000_s1026" style="position:absolute;margin-left:47.25pt;margin-top:47.5pt;width:44.25pt;height:39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603250</wp:posOffset>
                </wp:positionV>
                <wp:extent cx="561975" cy="504825"/>
                <wp:effectExtent l="0" t="0" r="28575" b="2857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DDF19" id="Rectangle 37" o:spid="_x0000_s1026" style="position:absolute;margin-left:-17.25pt;margin-top:47.5pt;width:44.25pt;height:3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" filled="f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603250</wp:posOffset>
                </wp:positionV>
                <wp:extent cx="561975" cy="504825"/>
                <wp:effectExtent l="0" t="0" r="28575" b="2857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675A06" id="Rectangle 36" o:spid="_x0000_s1026" style="position:absolute;margin-left:107.25pt;margin-top:47.5pt;width:44.25pt;height:3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" filled="f" strokecolor="black [3213]" strokeweight="2pt"/>
            </w:pict>
          </mc:Fallback>
        </mc:AlternateContent>
      </w:r>
      <w:r>
        <w:rPr>
          <w:sz w:val="32"/>
        </w:rPr>
        <w:t xml:space="preserve">          (               +               ) </w:t>
      </w:r>
      <w:proofErr w:type="gramStart"/>
      <w:r>
        <w:rPr>
          <w:sz w:val="32"/>
        </w:rPr>
        <w:t>=  8a</w:t>
      </w:r>
      <w:proofErr w:type="gramEnd"/>
      <w:r>
        <w:rPr>
          <w:sz w:val="32"/>
        </w:rPr>
        <w:t xml:space="preserve"> + 10  </w:t>
      </w:r>
      <w:r>
        <w:rPr>
          <w:sz w:val="32"/>
        </w:rPr>
        <w:br/>
      </w:r>
    </w:p>
    <w:p w:rsidR="006E660C" w:rsidRDefault="006E660C" w:rsidP="006E660C">
      <w:pPr>
        <w:rPr>
          <w:sz w:val="32"/>
        </w:rPr>
      </w:pPr>
      <w:r>
        <w:rPr>
          <w:sz w:val="32"/>
        </w:rPr>
        <w:t xml:space="preserve">          (               +               ) </w:t>
      </w:r>
      <w:proofErr w:type="gramStart"/>
      <w:r>
        <w:rPr>
          <w:sz w:val="32"/>
        </w:rPr>
        <w:t>=  12y</w:t>
      </w:r>
      <w:proofErr w:type="gramEnd"/>
      <w:r>
        <w:rPr>
          <w:sz w:val="32"/>
        </w:rPr>
        <w:t xml:space="preserve"> + 14  </w:t>
      </w:r>
    </w:p>
    <w:p w:rsidR="006E660C" w:rsidRDefault="006E660C" w:rsidP="008D2636"/>
    <w:p w:rsidR="00BA0FE8" w:rsidRDefault="00BA0FE8" w:rsidP="00BA0FE8">
      <w:pPr>
        <w:pStyle w:val="Heading1"/>
      </w:pPr>
      <w:bookmarkStart w:id="19" w:name="_Toc36792740"/>
      <w:r>
        <w:lastRenderedPageBreak/>
        <w:t>Missing Angles Practice</w:t>
      </w:r>
      <w:bookmarkEnd w:id="19"/>
    </w:p>
    <w:p w:rsidR="00BA0FE8" w:rsidRDefault="00BA0FE8" w:rsidP="00BA0FE8">
      <w:r>
        <w:rPr>
          <w:noProof/>
          <w:lang w:eastAsia="en-GB"/>
        </w:rPr>
        <w:drawing>
          <wp:inline distT="0" distB="0" distL="0" distR="0" wp14:anchorId="6C9E93C4" wp14:editId="1A97B5B3">
            <wp:extent cx="1974219" cy="931653"/>
            <wp:effectExtent l="0" t="0" r="6985" b="1905"/>
            <wp:docPr id="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/>
                    <a:srcRect l="23622" t="62991" r="64809" b="28235"/>
                    <a:stretch/>
                  </pic:blipFill>
                  <pic:spPr bwMode="auto">
                    <a:xfrm>
                      <a:off x="0" y="0"/>
                      <a:ext cx="2008931" cy="94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BA0FE8" w:rsidRDefault="00BA0FE8" w:rsidP="00BA0FE8">
      <w:r>
        <w:t>Angles on a straight line add up to 180</w:t>
      </w:r>
      <w:r>
        <w:rPr>
          <w:vertAlign w:val="superscript"/>
        </w:rPr>
        <w:t>o</w:t>
      </w:r>
      <w:r>
        <w:t>. What must the missing angle be?</w:t>
      </w:r>
    </w:p>
    <w:p w:rsidR="00BA0FE8" w:rsidRDefault="00BA0FE8" w:rsidP="00BA0FE8">
      <w:pPr>
        <w:rPr>
          <w:i/>
        </w:rPr>
      </w:pPr>
      <w:r>
        <w:rPr>
          <w:i/>
        </w:rPr>
        <w:t xml:space="preserve">HINT: </w:t>
      </w:r>
      <w:proofErr w:type="gramStart"/>
      <w:r>
        <w:rPr>
          <w:i/>
        </w:rPr>
        <w:t>Count up</w:t>
      </w:r>
      <w:proofErr w:type="gramEnd"/>
      <w:r>
        <w:rPr>
          <w:i/>
        </w:rPr>
        <w:t xml:space="preserve"> in 10s from 50 if you are struggling!</w:t>
      </w:r>
    </w:p>
    <w:p w:rsidR="00BA0FE8" w:rsidRDefault="00BA0FE8" w:rsidP="00BA0FE8">
      <w:pPr>
        <w:rPr>
          <w:i/>
        </w:rPr>
      </w:pPr>
    </w:p>
    <w:p w:rsidR="00BA0FE8" w:rsidRDefault="00BA0FE8" w:rsidP="00BA0FE8">
      <w:pPr>
        <w:rPr>
          <w:i/>
        </w:rPr>
      </w:pPr>
    </w:p>
    <w:p w:rsidR="00BA0FE8" w:rsidRDefault="00BA0FE8" w:rsidP="00BA0FE8">
      <w:r w:rsidRPr="002F2538">
        <w:rPr>
          <w:rFonts w:ascii="Comic Sans MS" w:hAnsi="Comic Sans MS"/>
          <w:noProof/>
          <w:lang w:eastAsia="en-GB"/>
        </w:rPr>
        <w:drawing>
          <wp:inline distT="0" distB="0" distL="0" distR="0" wp14:anchorId="4922524B" wp14:editId="44BBDEEA">
            <wp:extent cx="1682062" cy="646981"/>
            <wp:effectExtent l="0" t="0" r="0" b="127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32"/>
                    <a:stretch/>
                  </pic:blipFill>
                  <pic:spPr bwMode="auto">
                    <a:xfrm>
                      <a:off x="0" y="0"/>
                      <a:ext cx="1714937" cy="65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0FE8" w:rsidRDefault="00BA0FE8" w:rsidP="00BA0FE8">
      <w:r>
        <w:t>Remember, angles on a straight line add up to 180</w:t>
      </w:r>
      <w:r>
        <w:rPr>
          <w:vertAlign w:val="superscript"/>
        </w:rPr>
        <w:t>o</w:t>
      </w:r>
      <w:r>
        <w:t>. What must the missing angle be?</w:t>
      </w:r>
    </w:p>
    <w:p w:rsidR="00BA0FE8" w:rsidRDefault="00BA0FE8" w:rsidP="00BA0FE8">
      <w:pPr>
        <w:rPr>
          <w:i/>
        </w:rPr>
      </w:pPr>
      <w:r>
        <w:rPr>
          <w:i/>
        </w:rPr>
        <w:t xml:space="preserve">HINT: </w:t>
      </w:r>
      <w:proofErr w:type="gramStart"/>
      <w:r>
        <w:rPr>
          <w:i/>
        </w:rPr>
        <w:t>Count up</w:t>
      </w:r>
      <w:proofErr w:type="gramEnd"/>
      <w:r>
        <w:rPr>
          <w:i/>
        </w:rPr>
        <w:t xml:space="preserve"> in 10s from 30 if you are struggling!</w:t>
      </w:r>
    </w:p>
    <w:p w:rsidR="00BA0FE8" w:rsidRDefault="00BA0FE8" w:rsidP="00BA0FE8"/>
    <w:p w:rsidR="00BA0FE8" w:rsidRDefault="00BA0FE8" w:rsidP="00BA0FE8">
      <w:r>
        <w:rPr>
          <w:noProof/>
          <w:lang w:eastAsia="en-GB"/>
        </w:rPr>
        <w:drawing>
          <wp:inline distT="0" distB="0" distL="0" distR="0" wp14:anchorId="76637E69" wp14:editId="61F58651">
            <wp:extent cx="1949570" cy="950412"/>
            <wp:effectExtent l="0" t="0" r="0" b="2540"/>
            <wp:docPr id="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/>
                    <a:srcRect l="57809" t="63618" r="31792" b="28235"/>
                    <a:stretch/>
                  </pic:blipFill>
                  <pic:spPr bwMode="auto">
                    <a:xfrm>
                      <a:off x="0" y="0"/>
                      <a:ext cx="1992333" cy="97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  <w:t>Remember, angles on a straight line add up to 180</w:t>
      </w:r>
      <w:r>
        <w:rPr>
          <w:vertAlign w:val="superscript"/>
        </w:rPr>
        <w:t>o</w:t>
      </w:r>
      <w:r>
        <w:t>. What must the missing angle be?</w:t>
      </w:r>
    </w:p>
    <w:p w:rsidR="00BA0FE8" w:rsidRDefault="00BA0FE8" w:rsidP="00BA0FE8"/>
    <w:p w:rsidR="00BA0FE8" w:rsidRDefault="00BA0FE8" w:rsidP="00BA0FE8">
      <w:r>
        <w:rPr>
          <w:noProof/>
          <w:lang w:eastAsia="en-GB"/>
        </w:rPr>
        <w:drawing>
          <wp:inline distT="0" distB="0" distL="0" distR="0" wp14:anchorId="232EBB27" wp14:editId="52CE85F5">
            <wp:extent cx="957532" cy="1594610"/>
            <wp:effectExtent l="0" t="0" r="0" b="571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1"/>
                    <a:srcRect l="70289" t="57768" r="23472" b="25532"/>
                    <a:stretch/>
                  </pic:blipFill>
                  <pic:spPr bwMode="auto">
                    <a:xfrm>
                      <a:off x="0" y="0"/>
                      <a:ext cx="971890" cy="161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0FE8" w:rsidRDefault="00BA0FE8" w:rsidP="00BA0FE8">
      <w:r>
        <w:t>What must the missing angle be?</w:t>
      </w:r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10221EEB" wp14:editId="0808D772">
            <wp:extent cx="5731510" cy="3944931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8918" t="21159" r="25903" b="11285"/>
                    <a:stretch/>
                  </pic:blipFill>
                  <pic:spPr bwMode="auto">
                    <a:xfrm>
                      <a:off x="0" y="0"/>
                      <a:ext cx="5731510" cy="3944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7AC4" w:rsidRDefault="00937AC4" w:rsidP="00BA0FE8"/>
    <w:p w:rsidR="00937AC4" w:rsidRDefault="00937AC4" w:rsidP="00937AC4">
      <w:pPr>
        <w:pStyle w:val="Heading1"/>
      </w:pPr>
      <w:bookmarkStart w:id="20" w:name="_Toc36792741"/>
      <w:r>
        <w:t>Percentages</w:t>
      </w:r>
      <w:bookmarkEnd w:id="20"/>
    </w:p>
    <w:p w:rsidR="00937AC4" w:rsidRDefault="00937AC4" w:rsidP="00937AC4">
      <w:pPr>
        <w:rPr>
          <w:sz w:val="32"/>
        </w:rPr>
      </w:pPr>
      <w:r w:rsidRPr="00581300">
        <w:rPr>
          <w:b/>
          <w:sz w:val="32"/>
        </w:rPr>
        <w:t>Remember</w:t>
      </w:r>
      <w:r>
        <w:rPr>
          <w:b/>
          <w:sz w:val="32"/>
        </w:rPr>
        <w:t xml:space="preserve">: </w:t>
      </w:r>
      <w:r>
        <w:rPr>
          <w:sz w:val="32"/>
        </w:rPr>
        <w:t xml:space="preserve">to find 50% of something we must </w:t>
      </w:r>
      <w:r w:rsidRPr="00581300">
        <w:rPr>
          <w:sz w:val="32"/>
          <w:u w:val="single"/>
        </w:rPr>
        <w:t>halve</w:t>
      </w:r>
      <w:r>
        <w:rPr>
          <w:sz w:val="32"/>
        </w:rPr>
        <w:t xml:space="preserve"> it. </w:t>
      </w:r>
    </w:p>
    <w:p w:rsidR="00937AC4" w:rsidRDefault="00937AC4" w:rsidP="00937AC4">
      <w:pPr>
        <w:rPr>
          <w:sz w:val="32"/>
        </w:rPr>
      </w:pPr>
      <w:r>
        <w:rPr>
          <w:sz w:val="32"/>
        </w:rPr>
        <w:t xml:space="preserve">For </w:t>
      </w:r>
      <w:proofErr w:type="gramStart"/>
      <w:r>
        <w:rPr>
          <w:sz w:val="32"/>
        </w:rPr>
        <w:t>example</w:t>
      </w:r>
      <w:proofErr w:type="gramEnd"/>
      <w:r>
        <w:rPr>
          <w:sz w:val="32"/>
        </w:rPr>
        <w:t xml:space="preserve"> 50% of 50 is 25, because half of 50 is 25.</w:t>
      </w:r>
    </w:p>
    <w:p w:rsidR="00937AC4" w:rsidRDefault="00937AC4" w:rsidP="00937AC4">
      <w:pPr>
        <w:rPr>
          <w:sz w:val="32"/>
        </w:rPr>
      </w:pPr>
    </w:p>
    <w:p w:rsidR="00937AC4" w:rsidRDefault="00937AC4" w:rsidP="00937AC4">
      <w:pPr>
        <w:rPr>
          <w:sz w:val="32"/>
        </w:rPr>
      </w:pPr>
      <w:r>
        <w:rPr>
          <w:sz w:val="32"/>
        </w:rPr>
        <w:t>Try these</w:t>
      </w:r>
      <w:proofErr w:type="gramStart"/>
      <w:r>
        <w:rPr>
          <w:sz w:val="32"/>
        </w:rPr>
        <w:t>:</w:t>
      </w:r>
      <w:proofErr w:type="gramEnd"/>
      <w:r>
        <w:rPr>
          <w:sz w:val="32"/>
        </w:rPr>
        <w:br/>
        <w:t>Can you find 50% of 200?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sz w:val="32"/>
        </w:rPr>
      </w:pPr>
      <w:r>
        <w:rPr>
          <w:sz w:val="32"/>
        </w:rPr>
        <w:t>Can you find 50% of 40?</w:t>
      </w:r>
      <w:r w:rsidRPr="00581300">
        <w:rPr>
          <w:sz w:val="32"/>
        </w:rPr>
        <w:t xml:space="preserve"> 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sz w:val="32"/>
        </w:rPr>
      </w:pPr>
      <w:r>
        <w:rPr>
          <w:sz w:val="32"/>
        </w:rPr>
        <w:t xml:space="preserve">Can you find 50% of </w:t>
      </w:r>
      <w:proofErr w:type="gramStart"/>
      <w:r>
        <w:rPr>
          <w:sz w:val="32"/>
        </w:rPr>
        <w:t>8</w:t>
      </w:r>
      <w:proofErr w:type="gramEnd"/>
      <w:r>
        <w:rPr>
          <w:sz w:val="32"/>
        </w:rPr>
        <w:t>?</w:t>
      </w:r>
      <w:r w:rsidRPr="00581300">
        <w:rPr>
          <w:sz w:val="32"/>
        </w:rPr>
        <w:t xml:space="preserve"> 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sz w:val="32"/>
        </w:rPr>
      </w:pPr>
      <w:r w:rsidRPr="00581300">
        <w:rPr>
          <w:sz w:val="32"/>
        </w:rPr>
        <w:t xml:space="preserve">Can you find 50% of 800? 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sz w:val="32"/>
        </w:rPr>
      </w:pPr>
    </w:p>
    <w:p w:rsidR="00937AC4" w:rsidRDefault="00937AC4" w:rsidP="00937AC4">
      <w:pPr>
        <w:rPr>
          <w:sz w:val="32"/>
        </w:rPr>
      </w:pPr>
      <w:r w:rsidRPr="00581300">
        <w:rPr>
          <w:b/>
          <w:sz w:val="32"/>
        </w:rPr>
        <w:t>Remember</w:t>
      </w:r>
      <w:r>
        <w:rPr>
          <w:b/>
          <w:sz w:val="32"/>
        </w:rPr>
        <w:t xml:space="preserve">: </w:t>
      </w:r>
      <w:r>
        <w:rPr>
          <w:sz w:val="32"/>
        </w:rPr>
        <w:t xml:space="preserve">to find 10% of something we must </w:t>
      </w:r>
      <w:r>
        <w:rPr>
          <w:sz w:val="32"/>
          <w:u w:val="single"/>
        </w:rPr>
        <w:t>divide it by 10</w:t>
      </w:r>
      <w:r>
        <w:rPr>
          <w:sz w:val="32"/>
        </w:rPr>
        <w:t xml:space="preserve">. </w:t>
      </w:r>
    </w:p>
    <w:p w:rsidR="00937AC4" w:rsidRDefault="00937AC4" w:rsidP="00937AC4">
      <w:pPr>
        <w:rPr>
          <w:sz w:val="32"/>
        </w:rPr>
      </w:pPr>
      <w:r>
        <w:rPr>
          <w:sz w:val="32"/>
        </w:rPr>
        <w:lastRenderedPageBreak/>
        <w:t xml:space="preserve">For example 10% of 50 is </w:t>
      </w:r>
      <w:proofErr w:type="gramStart"/>
      <w:r>
        <w:rPr>
          <w:sz w:val="32"/>
        </w:rPr>
        <w:t>5</w:t>
      </w:r>
      <w:proofErr w:type="gramEnd"/>
      <w:r>
        <w:rPr>
          <w:sz w:val="32"/>
        </w:rPr>
        <w:t>, because 50 ÷ 10 = 5.</w:t>
      </w:r>
    </w:p>
    <w:p w:rsidR="00937AC4" w:rsidRDefault="00937AC4" w:rsidP="00937AC4">
      <w:pPr>
        <w:rPr>
          <w:b/>
          <w:sz w:val="32"/>
          <w:u w:val="single"/>
        </w:rPr>
      </w:pPr>
    </w:p>
    <w:p w:rsidR="00937AC4" w:rsidRDefault="00937AC4" w:rsidP="00937AC4">
      <w:pPr>
        <w:rPr>
          <w:sz w:val="32"/>
        </w:rPr>
      </w:pPr>
      <w:r>
        <w:rPr>
          <w:sz w:val="32"/>
        </w:rPr>
        <w:t>Try these</w:t>
      </w:r>
      <w:proofErr w:type="gramStart"/>
      <w:r>
        <w:rPr>
          <w:sz w:val="32"/>
        </w:rPr>
        <w:t>:</w:t>
      </w:r>
      <w:proofErr w:type="gramEnd"/>
      <w:r>
        <w:rPr>
          <w:sz w:val="32"/>
        </w:rPr>
        <w:br/>
        <w:t>Can you find 10% of 200?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sz w:val="32"/>
        </w:rPr>
      </w:pPr>
      <w:r>
        <w:rPr>
          <w:sz w:val="32"/>
        </w:rPr>
        <w:t>Can you find 10% of 40?</w:t>
      </w:r>
      <w:r w:rsidRPr="00581300">
        <w:rPr>
          <w:sz w:val="32"/>
        </w:rPr>
        <w:t xml:space="preserve"> 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sz w:val="32"/>
        </w:rPr>
      </w:pPr>
      <w:r>
        <w:rPr>
          <w:sz w:val="32"/>
        </w:rPr>
        <w:t>Can you find 10% of 80?</w:t>
      </w:r>
      <w:r w:rsidRPr="00581300">
        <w:rPr>
          <w:sz w:val="32"/>
        </w:rPr>
        <w:t xml:space="preserve"> 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sz w:val="32"/>
        </w:rPr>
      </w:pPr>
      <w:r w:rsidRPr="00581300">
        <w:rPr>
          <w:sz w:val="32"/>
        </w:rPr>
        <w:t xml:space="preserve">Can you find </w:t>
      </w:r>
      <w:r>
        <w:rPr>
          <w:sz w:val="32"/>
        </w:rPr>
        <w:t>1</w:t>
      </w:r>
      <w:r w:rsidRPr="00581300">
        <w:rPr>
          <w:sz w:val="32"/>
        </w:rPr>
        <w:t xml:space="preserve">0% of </w:t>
      </w:r>
      <w:r>
        <w:rPr>
          <w:sz w:val="32"/>
        </w:rPr>
        <w:t>6</w:t>
      </w:r>
      <w:r w:rsidRPr="00581300">
        <w:rPr>
          <w:sz w:val="32"/>
        </w:rPr>
        <w:t xml:space="preserve">00? </w:t>
      </w:r>
      <w:r>
        <w:rPr>
          <w:sz w:val="32"/>
        </w:rPr>
        <w:tab/>
        <w:t>………………..</w:t>
      </w:r>
    </w:p>
    <w:p w:rsidR="00937AC4" w:rsidRDefault="00937AC4" w:rsidP="00937AC4">
      <w:pPr>
        <w:rPr>
          <w:b/>
          <w:sz w:val="32"/>
          <w:u w:val="single"/>
        </w:rPr>
      </w:pPr>
    </w:p>
    <w:p w:rsidR="00937AC4" w:rsidRPr="004F6E93" w:rsidRDefault="00937AC4" w:rsidP="00937AC4">
      <w:pPr>
        <w:rPr>
          <w:b/>
          <w:sz w:val="32"/>
          <w:u w:val="single"/>
        </w:rPr>
      </w:pPr>
      <w:r w:rsidRPr="00094FAB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0A4337" wp14:editId="3CC19A34">
                <wp:simplePos x="0" y="0"/>
                <wp:positionH relativeFrom="column">
                  <wp:posOffset>3667760</wp:posOffset>
                </wp:positionH>
                <wp:positionV relativeFrom="paragraph">
                  <wp:posOffset>297180</wp:posOffset>
                </wp:positionV>
                <wp:extent cx="2827655" cy="2732405"/>
                <wp:effectExtent l="19050" t="19050" r="10795" b="10795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655" cy="273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sq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20% = 2 x 10%</w:t>
                            </w:r>
                          </w:p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30% = 3 x 10%</w:t>
                            </w:r>
                          </w:p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40% = 4 x 10%</w:t>
                            </w:r>
                          </w:p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50% = 5 x 10%</w:t>
                            </w:r>
                          </w:p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60% = 6 x 10%</w:t>
                            </w:r>
                          </w:p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70% = 7 x 10%</w:t>
                            </w:r>
                          </w:p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80% = 8 x 10%</w:t>
                            </w:r>
                          </w:p>
                          <w:p w:rsidR="00937AC4" w:rsidRPr="00094FAB" w:rsidRDefault="00937AC4" w:rsidP="00937AC4">
                            <w:pPr>
                              <w:spacing w:after="120"/>
                              <w:jc w:val="center"/>
                              <w:rPr>
                                <w:sz w:val="28"/>
                              </w:rPr>
                            </w:pPr>
                            <w:r w:rsidRPr="00094FAB">
                              <w:rPr>
                                <w:sz w:val="28"/>
                              </w:rPr>
                              <w:t>90% = 9 x 10%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A4337" id="_x0000_s1034" type="#_x0000_t202" style="position:absolute;margin-left:288.8pt;margin-top:23.4pt;width:222.65pt;height:215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" strokeweight="3pt">
                <v:stroke linestyle="thickThin" joinstyle="round" endcap="square"/>
                <v:textbox>
                  <w:txbxContent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20% = 2 x 10%</w:t>
                      </w:r>
                    </w:p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30% = 3 x 10%</w:t>
                      </w:r>
                    </w:p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40% = 4 x 10%</w:t>
                      </w:r>
                    </w:p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50% = 5 x 10%</w:t>
                      </w:r>
                    </w:p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60% = 6 x 10%</w:t>
                      </w:r>
                    </w:p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70% = 7 x 10%</w:t>
                      </w:r>
                    </w:p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80% = 8 x 10%</w:t>
                      </w:r>
                    </w:p>
                    <w:p w:rsidR="00937AC4" w:rsidRPr="00094FAB" w:rsidRDefault="00937AC4" w:rsidP="00937AC4">
                      <w:pPr>
                        <w:spacing w:after="120"/>
                        <w:jc w:val="center"/>
                        <w:rPr>
                          <w:sz w:val="28"/>
                        </w:rPr>
                      </w:pPr>
                      <w:r w:rsidRPr="00094FAB">
                        <w:rPr>
                          <w:sz w:val="28"/>
                        </w:rPr>
                        <w:t>90% = 9 x 10%</w:t>
                      </w:r>
                    </w:p>
                  </w:txbxContent>
                </v:textbox>
              </v:shape>
            </w:pict>
          </mc:Fallback>
        </mc:AlternateContent>
      </w:r>
      <w:r w:rsidRPr="004F6E93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A45A09E" wp14:editId="0C2FC48A">
                <wp:simplePos x="0" y="0"/>
                <wp:positionH relativeFrom="column">
                  <wp:posOffset>-138430</wp:posOffset>
                </wp:positionH>
                <wp:positionV relativeFrom="paragraph">
                  <wp:posOffset>297180</wp:posOffset>
                </wp:positionV>
                <wp:extent cx="3030220" cy="2732405"/>
                <wp:effectExtent l="0" t="0" r="17780" b="1079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0220" cy="27324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1F7C3" id="Rectangle 53" o:spid="_x0000_s1026" style="position:absolute;margin-left:-10.9pt;margin-top:23.4pt;width:238.6pt;height:215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" filled="f" strokecolor="#243f60 [1604]" strokeweight="2pt"/>
            </w:pict>
          </mc:Fallback>
        </mc:AlternateContent>
      </w:r>
    </w:p>
    <w:p w:rsidR="00937AC4" w:rsidRPr="004F6E93" w:rsidRDefault="00937AC4" w:rsidP="00937AC4">
      <w:pPr>
        <w:rPr>
          <w:b/>
          <w:sz w:val="28"/>
          <w:szCs w:val="28"/>
          <w:u w:val="single"/>
        </w:rPr>
      </w:pPr>
      <w:r w:rsidRPr="004F6E93">
        <w:rPr>
          <w:b/>
          <w:sz w:val="28"/>
          <w:szCs w:val="28"/>
          <w:u w:val="single"/>
        </w:rPr>
        <w:t xml:space="preserve">Example </w:t>
      </w:r>
      <w:r w:rsidRPr="004F6E93">
        <w:rPr>
          <w:b/>
          <w:sz w:val="28"/>
          <w:szCs w:val="28"/>
        </w:rPr>
        <w:t xml:space="preserve">    Find 30% of 200</w:t>
      </w:r>
    </w:p>
    <w:p w:rsidR="00937AC4" w:rsidRPr="004F6E93" w:rsidRDefault="00937AC4" w:rsidP="00937AC4">
      <w:pPr>
        <w:rPr>
          <w:sz w:val="28"/>
          <w:szCs w:val="28"/>
        </w:rPr>
      </w:pPr>
      <w:r w:rsidRPr="004F6E93">
        <w:rPr>
          <w:b/>
          <w:sz w:val="28"/>
          <w:szCs w:val="28"/>
        </w:rPr>
        <w:t>Step One:</w:t>
      </w:r>
      <w:r w:rsidRPr="004F6E93">
        <w:rPr>
          <w:sz w:val="28"/>
          <w:szCs w:val="28"/>
        </w:rPr>
        <w:t xml:space="preserve"> Find 10% of 200</w:t>
      </w:r>
    </w:p>
    <w:p w:rsidR="00937AC4" w:rsidRPr="004F6E93" w:rsidRDefault="00937AC4" w:rsidP="00937AC4">
      <w:pPr>
        <w:rPr>
          <w:sz w:val="28"/>
          <w:szCs w:val="28"/>
        </w:rPr>
      </w:pPr>
      <w:proofErr w:type="gramStart"/>
      <w:r w:rsidRPr="004F6E93">
        <w:rPr>
          <w:sz w:val="28"/>
          <w:szCs w:val="28"/>
        </w:rPr>
        <w:t>200</w:t>
      </w:r>
      <w:proofErr w:type="gramEnd"/>
      <w:r w:rsidRPr="004F6E93">
        <w:rPr>
          <w:sz w:val="28"/>
          <w:szCs w:val="28"/>
        </w:rPr>
        <w:t xml:space="preserve"> ÷ 10 = 20</w:t>
      </w:r>
    </w:p>
    <w:p w:rsidR="00937AC4" w:rsidRPr="004F6E93" w:rsidRDefault="00937AC4" w:rsidP="00937AC4">
      <w:pPr>
        <w:rPr>
          <w:sz w:val="28"/>
          <w:szCs w:val="28"/>
        </w:rPr>
      </w:pPr>
      <w:r w:rsidRPr="004F6E93">
        <w:rPr>
          <w:b/>
          <w:sz w:val="28"/>
          <w:szCs w:val="28"/>
        </w:rPr>
        <w:t>Step Two:</w:t>
      </w:r>
      <w:r w:rsidRPr="004F6E93">
        <w:rPr>
          <w:sz w:val="28"/>
          <w:szCs w:val="28"/>
        </w:rPr>
        <w:t xml:space="preserve"> Find 30% using 10%</w:t>
      </w:r>
    </w:p>
    <w:p w:rsidR="00937AC4" w:rsidRPr="004F6E93" w:rsidRDefault="00937AC4" w:rsidP="00937AC4">
      <w:pPr>
        <w:rPr>
          <w:sz w:val="28"/>
          <w:szCs w:val="28"/>
        </w:rPr>
      </w:pPr>
      <w:r w:rsidRPr="004F6E93">
        <w:rPr>
          <w:sz w:val="28"/>
          <w:szCs w:val="28"/>
        </w:rPr>
        <w:t>30% = 3 x 10%</w:t>
      </w:r>
    </w:p>
    <w:p w:rsidR="00937AC4" w:rsidRPr="004F6E93" w:rsidRDefault="00937AC4" w:rsidP="00937AC4">
      <w:pPr>
        <w:rPr>
          <w:sz w:val="28"/>
          <w:szCs w:val="28"/>
        </w:rPr>
      </w:pPr>
      <w:r w:rsidRPr="004F6E93">
        <w:rPr>
          <w:sz w:val="28"/>
          <w:szCs w:val="28"/>
        </w:rPr>
        <w:t>3 x 20 =60</w:t>
      </w:r>
    </w:p>
    <w:p w:rsidR="00937AC4" w:rsidRPr="004F6E93" w:rsidRDefault="00937AC4" w:rsidP="00937AC4">
      <w:pPr>
        <w:rPr>
          <w:sz w:val="28"/>
          <w:szCs w:val="28"/>
          <w:u w:val="single"/>
        </w:rPr>
      </w:pPr>
      <w:r w:rsidRPr="004F6E93">
        <w:rPr>
          <w:sz w:val="28"/>
          <w:szCs w:val="28"/>
          <w:u w:val="single"/>
        </w:rPr>
        <w:t xml:space="preserve"> </w:t>
      </w:r>
      <w:proofErr w:type="gramStart"/>
      <w:r w:rsidRPr="004F6E93">
        <w:rPr>
          <w:sz w:val="28"/>
          <w:szCs w:val="28"/>
          <w:u w:val="single"/>
        </w:rPr>
        <w:t>So</w:t>
      </w:r>
      <w:proofErr w:type="gramEnd"/>
      <w:r w:rsidRPr="004F6E93">
        <w:rPr>
          <w:sz w:val="28"/>
          <w:szCs w:val="28"/>
          <w:u w:val="single"/>
        </w:rPr>
        <w:t>, 30% of 200 is 60</w:t>
      </w:r>
    </w:p>
    <w:p w:rsidR="00937AC4" w:rsidRPr="004F6E93" w:rsidRDefault="00937AC4" w:rsidP="00937AC4">
      <w:pPr>
        <w:rPr>
          <w:sz w:val="28"/>
        </w:rPr>
      </w:pPr>
      <w:r>
        <w:rPr>
          <w:sz w:val="28"/>
        </w:rPr>
        <w:t>Now</w:t>
      </w:r>
      <w:r w:rsidRPr="004F6E93">
        <w:rPr>
          <w:sz w:val="28"/>
        </w:rPr>
        <w:t xml:space="preserve"> try</w:t>
      </w:r>
      <w:r>
        <w:rPr>
          <w:sz w:val="28"/>
        </w:rPr>
        <w:t xml:space="preserve"> these</w:t>
      </w:r>
      <w:r w:rsidRPr="004F6E93">
        <w:rPr>
          <w:sz w:val="28"/>
        </w:rPr>
        <w:t>:</w:t>
      </w:r>
    </w:p>
    <w:p w:rsidR="00937AC4" w:rsidRPr="004F6E93" w:rsidRDefault="00937AC4" w:rsidP="00937AC4">
      <w:pPr>
        <w:pStyle w:val="ListParagraph"/>
        <w:numPr>
          <w:ilvl w:val="0"/>
          <w:numId w:val="4"/>
        </w:numPr>
        <w:rPr>
          <w:b/>
          <w:sz w:val="28"/>
        </w:rPr>
      </w:pPr>
      <w:r w:rsidRPr="004F6E93">
        <w:rPr>
          <w:b/>
          <w:sz w:val="28"/>
        </w:rPr>
        <w:t>Find 20% of 70</w:t>
      </w:r>
    </w:p>
    <w:p w:rsidR="00937AC4" w:rsidRPr="004F6E93" w:rsidRDefault="00937AC4" w:rsidP="00937AC4">
      <w:pPr>
        <w:pStyle w:val="ListParagraph"/>
        <w:rPr>
          <w:sz w:val="28"/>
        </w:rPr>
      </w:pPr>
    </w:p>
    <w:p w:rsidR="00937AC4" w:rsidRPr="004F6E93" w:rsidRDefault="00937AC4" w:rsidP="00937AC4">
      <w:pPr>
        <w:pStyle w:val="ListParagraph"/>
        <w:rPr>
          <w:sz w:val="28"/>
        </w:rPr>
      </w:pPr>
      <w:r w:rsidRPr="004F6E93">
        <w:rPr>
          <w:sz w:val="28"/>
        </w:rPr>
        <w:t>Find 10% of 70</w:t>
      </w:r>
    </w:p>
    <w:p w:rsidR="00937AC4" w:rsidRPr="004F6E93" w:rsidRDefault="00937AC4" w:rsidP="00937AC4">
      <w:pPr>
        <w:pStyle w:val="ListParagraph"/>
        <w:rPr>
          <w:sz w:val="28"/>
        </w:rPr>
      </w:pPr>
    </w:p>
    <w:p w:rsidR="00937AC4" w:rsidRPr="004F6E93" w:rsidRDefault="00937AC4" w:rsidP="00937AC4">
      <w:pPr>
        <w:pStyle w:val="ListParagraph"/>
        <w:tabs>
          <w:tab w:val="left" w:pos="5559"/>
        </w:tabs>
        <w:rPr>
          <w:sz w:val="28"/>
        </w:rPr>
      </w:pPr>
      <w:r w:rsidRPr="004F6E93">
        <w:rPr>
          <w:sz w:val="28"/>
        </w:rPr>
        <w:t xml:space="preserve">70 ÷ 10 = </w:t>
      </w:r>
      <w:r w:rsidRPr="004F6E93">
        <w:rPr>
          <w:sz w:val="28"/>
        </w:rPr>
        <w:tab/>
      </w:r>
      <w:proofErr w:type="gramStart"/>
      <w:r w:rsidRPr="004F6E93">
        <w:rPr>
          <w:sz w:val="28"/>
        </w:rPr>
        <w:t>So</w:t>
      </w:r>
      <w:proofErr w:type="gramEnd"/>
      <w:r w:rsidRPr="004F6E93">
        <w:rPr>
          <w:sz w:val="28"/>
        </w:rPr>
        <w:t xml:space="preserve">, 20% of 70 is </w:t>
      </w:r>
      <w:r w:rsidRPr="004F6E93">
        <w:rPr>
          <w:sz w:val="28"/>
        </w:rPr>
        <w:softHyphen/>
      </w:r>
      <w:r w:rsidRPr="004F6E93">
        <w:rPr>
          <w:sz w:val="28"/>
        </w:rPr>
        <w:softHyphen/>
      </w:r>
      <w:r w:rsidRPr="004F6E93">
        <w:rPr>
          <w:sz w:val="28"/>
        </w:rPr>
        <w:softHyphen/>
      </w:r>
      <w:r w:rsidRPr="004F6E93">
        <w:rPr>
          <w:sz w:val="28"/>
        </w:rPr>
        <w:softHyphen/>
      </w:r>
      <w:r w:rsidRPr="004F6E93">
        <w:rPr>
          <w:sz w:val="28"/>
        </w:rPr>
        <w:softHyphen/>
      </w:r>
      <w:r w:rsidRPr="004F6E93">
        <w:rPr>
          <w:sz w:val="28"/>
        </w:rPr>
        <w:softHyphen/>
        <w:t>___________</w:t>
      </w:r>
    </w:p>
    <w:p w:rsidR="00937AC4" w:rsidRPr="004F6E93" w:rsidRDefault="00937AC4" w:rsidP="00937AC4">
      <w:pPr>
        <w:pStyle w:val="ListParagraph"/>
        <w:rPr>
          <w:sz w:val="28"/>
        </w:rPr>
      </w:pPr>
    </w:p>
    <w:p w:rsidR="00937AC4" w:rsidRPr="004F6E93" w:rsidRDefault="00937AC4" w:rsidP="00937AC4">
      <w:pPr>
        <w:pStyle w:val="ListParagraph"/>
        <w:rPr>
          <w:sz w:val="28"/>
        </w:rPr>
      </w:pPr>
      <w:r w:rsidRPr="004F6E93">
        <w:rPr>
          <w:sz w:val="28"/>
        </w:rPr>
        <w:t>20% = 2 x 10%</w:t>
      </w:r>
    </w:p>
    <w:p w:rsidR="00937AC4" w:rsidRPr="004F6E93" w:rsidRDefault="00937AC4" w:rsidP="00937AC4">
      <w:pPr>
        <w:pStyle w:val="ListParagraph"/>
        <w:rPr>
          <w:sz w:val="28"/>
        </w:rPr>
      </w:pPr>
    </w:p>
    <w:p w:rsidR="00937AC4" w:rsidRDefault="00937AC4" w:rsidP="00937AC4">
      <w:pPr>
        <w:pStyle w:val="ListParagraph"/>
        <w:rPr>
          <w:sz w:val="28"/>
        </w:rPr>
      </w:pPr>
      <w:r w:rsidRPr="004F6E93">
        <w:rPr>
          <w:sz w:val="28"/>
        </w:rPr>
        <w:t>2 x                 =</w:t>
      </w:r>
    </w:p>
    <w:p w:rsidR="00937AC4" w:rsidRDefault="00937AC4" w:rsidP="00937AC4">
      <w:pPr>
        <w:pStyle w:val="ListParagraph"/>
        <w:rPr>
          <w:sz w:val="28"/>
        </w:rPr>
      </w:pPr>
    </w:p>
    <w:p w:rsidR="00937AC4" w:rsidRPr="004F6E93" w:rsidRDefault="00937AC4" w:rsidP="00937AC4">
      <w:pPr>
        <w:pStyle w:val="ListParagraph"/>
        <w:numPr>
          <w:ilvl w:val="0"/>
          <w:numId w:val="4"/>
        </w:numPr>
        <w:rPr>
          <w:b/>
          <w:sz w:val="28"/>
        </w:rPr>
      </w:pPr>
      <w:r w:rsidRPr="004F6E93">
        <w:rPr>
          <w:b/>
          <w:sz w:val="28"/>
        </w:rPr>
        <w:t xml:space="preserve">Find </w:t>
      </w:r>
      <w:r>
        <w:rPr>
          <w:b/>
          <w:sz w:val="28"/>
        </w:rPr>
        <w:t>3</w:t>
      </w:r>
      <w:r w:rsidRPr="004F6E93">
        <w:rPr>
          <w:b/>
          <w:sz w:val="28"/>
        </w:rPr>
        <w:t xml:space="preserve">0% of </w:t>
      </w:r>
      <w:r>
        <w:rPr>
          <w:b/>
          <w:sz w:val="28"/>
        </w:rPr>
        <w:t>9</w:t>
      </w:r>
      <w:r w:rsidRPr="004F6E93">
        <w:rPr>
          <w:b/>
          <w:sz w:val="28"/>
        </w:rPr>
        <w:t>0</w:t>
      </w:r>
    </w:p>
    <w:p w:rsidR="00937AC4" w:rsidRPr="004F6E93" w:rsidRDefault="00937AC4" w:rsidP="00937AC4">
      <w:pPr>
        <w:pStyle w:val="ListParagraph"/>
        <w:rPr>
          <w:sz w:val="28"/>
        </w:rPr>
      </w:pPr>
    </w:p>
    <w:p w:rsidR="00937AC4" w:rsidRDefault="00937AC4" w:rsidP="00937AC4">
      <w:pPr>
        <w:pStyle w:val="ListParagraph"/>
        <w:rPr>
          <w:sz w:val="28"/>
        </w:rPr>
      </w:pPr>
      <w:r w:rsidRPr="004F6E93">
        <w:rPr>
          <w:sz w:val="28"/>
        </w:rPr>
        <w:t xml:space="preserve">Find 10% of </w:t>
      </w:r>
      <w:r>
        <w:rPr>
          <w:sz w:val="28"/>
        </w:rPr>
        <w:t>9</w:t>
      </w:r>
      <w:r w:rsidRPr="004F6E93">
        <w:rPr>
          <w:sz w:val="28"/>
        </w:rPr>
        <w:t>0</w:t>
      </w:r>
    </w:p>
    <w:p w:rsidR="00937AC4" w:rsidRDefault="00937AC4" w:rsidP="00937AC4">
      <w:pPr>
        <w:pStyle w:val="ListParagraph"/>
        <w:rPr>
          <w:sz w:val="28"/>
        </w:rPr>
      </w:pPr>
    </w:p>
    <w:p w:rsidR="00937AC4" w:rsidRDefault="00937AC4" w:rsidP="00937AC4">
      <w:pPr>
        <w:pStyle w:val="ListParagraph"/>
        <w:rPr>
          <w:sz w:val="28"/>
        </w:rPr>
      </w:pPr>
    </w:p>
    <w:p w:rsidR="00937AC4" w:rsidRDefault="00937AC4" w:rsidP="00937AC4">
      <w:pPr>
        <w:pStyle w:val="ListParagraph"/>
        <w:rPr>
          <w:sz w:val="28"/>
        </w:rPr>
      </w:pPr>
      <w:r>
        <w:rPr>
          <w:sz w:val="28"/>
        </w:rPr>
        <w:t>30% = 3 x 10%</w:t>
      </w:r>
    </w:p>
    <w:p w:rsidR="00937AC4" w:rsidRDefault="00937AC4" w:rsidP="00937AC4">
      <w:pPr>
        <w:pStyle w:val="ListParagraph"/>
        <w:rPr>
          <w:sz w:val="28"/>
        </w:rPr>
      </w:pPr>
    </w:p>
    <w:p w:rsidR="00937AC4" w:rsidRDefault="00937AC4" w:rsidP="00937AC4">
      <w:pPr>
        <w:pStyle w:val="ListParagraph"/>
        <w:rPr>
          <w:sz w:val="28"/>
        </w:rPr>
      </w:pPr>
    </w:p>
    <w:p w:rsidR="00937AC4" w:rsidRDefault="00937AC4" w:rsidP="00937AC4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b/>
          <w:sz w:val="28"/>
        </w:rPr>
        <w:t>Find 40% of 600</w:t>
      </w:r>
    </w:p>
    <w:p w:rsidR="00937AC4" w:rsidRDefault="00937AC4" w:rsidP="00937AC4">
      <w:pPr>
        <w:pStyle w:val="ListParagraph"/>
        <w:rPr>
          <w:b/>
          <w:sz w:val="28"/>
        </w:rPr>
      </w:pPr>
    </w:p>
    <w:p w:rsidR="00937AC4" w:rsidRDefault="00937AC4" w:rsidP="00937AC4">
      <w:pPr>
        <w:pStyle w:val="ListParagraph"/>
        <w:rPr>
          <w:b/>
          <w:sz w:val="28"/>
        </w:rPr>
      </w:pPr>
    </w:p>
    <w:p w:rsidR="00937AC4" w:rsidRDefault="00937AC4" w:rsidP="00937AC4">
      <w:pPr>
        <w:pStyle w:val="ListParagraph"/>
        <w:rPr>
          <w:b/>
          <w:sz w:val="28"/>
        </w:rPr>
      </w:pPr>
    </w:p>
    <w:p w:rsidR="00937AC4" w:rsidRDefault="00937AC4" w:rsidP="00937AC4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b/>
          <w:sz w:val="28"/>
        </w:rPr>
        <w:t>Find 80% of 20</w:t>
      </w:r>
    </w:p>
    <w:p w:rsidR="00937AC4" w:rsidRDefault="00937AC4" w:rsidP="00937AC4">
      <w:pPr>
        <w:rPr>
          <w:b/>
          <w:sz w:val="28"/>
        </w:rPr>
      </w:pPr>
    </w:p>
    <w:p w:rsidR="00937AC4" w:rsidRDefault="00937AC4" w:rsidP="00937AC4">
      <w:pPr>
        <w:rPr>
          <w:b/>
          <w:sz w:val="28"/>
        </w:rPr>
      </w:pPr>
    </w:p>
    <w:p w:rsidR="00937AC4" w:rsidRPr="00937AC4" w:rsidRDefault="00937AC4" w:rsidP="00937AC4">
      <w:pPr>
        <w:rPr>
          <w:b/>
          <w:sz w:val="28"/>
        </w:rPr>
      </w:pPr>
    </w:p>
    <w:p w:rsidR="00937AC4" w:rsidRPr="004F6E93" w:rsidRDefault="00937AC4" w:rsidP="00937AC4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b/>
          <w:sz w:val="28"/>
        </w:rPr>
        <w:t>Find 60% of 40</w:t>
      </w:r>
    </w:p>
    <w:p w:rsidR="00937AC4" w:rsidRPr="004F6E93" w:rsidRDefault="00937AC4" w:rsidP="00937AC4">
      <w:pPr>
        <w:pStyle w:val="ListParagraph"/>
        <w:rPr>
          <w:b/>
          <w:sz w:val="28"/>
        </w:rPr>
      </w:pPr>
    </w:p>
    <w:p w:rsidR="00937AC4" w:rsidRPr="00937AC4" w:rsidRDefault="00937AC4" w:rsidP="00937AC4"/>
    <w:p w:rsidR="00BA0FE8" w:rsidRDefault="00937AC4" w:rsidP="00937AC4">
      <w:pPr>
        <w:pStyle w:val="Heading1"/>
      </w:pPr>
      <w:bookmarkStart w:id="21" w:name="_Toc36792742"/>
      <w:r>
        <w:t>Averages</w:t>
      </w:r>
      <w:bookmarkEnd w:id="21"/>
    </w:p>
    <w:p w:rsidR="00937AC4" w:rsidRDefault="00937AC4" w:rsidP="00937AC4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3289935</wp:posOffset>
                </wp:positionH>
                <wp:positionV relativeFrom="paragraph">
                  <wp:posOffset>382905</wp:posOffset>
                </wp:positionV>
                <wp:extent cx="3029585" cy="457200"/>
                <wp:effectExtent l="0" t="0" r="0" b="0"/>
                <wp:wrapNone/>
                <wp:docPr id="327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5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AC4" w:rsidRDefault="00937AC4" w:rsidP="00937AC4">
                            <w:pPr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</w:rPr>
                              <w:t>HINT: Mode is the most common value.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7" o:spid="_x0000_s1035" type="#_x0000_t202" style="position:absolute;margin-left:259.05pt;margin-top:30.15pt;width:238.55pt;height:3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" stroked="f">
                <v:textbox>
                  <w:txbxContent>
                    <w:p w:rsidR="00937AC4" w:rsidRDefault="00937AC4" w:rsidP="00937AC4">
                      <w:pPr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sz w:val="28"/>
                        </w:rPr>
                        <w:t>HINT: Mode is the most common value.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924175" cy="778510"/>
            <wp:effectExtent l="0" t="0" r="9525" b="2540"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AC4" w:rsidRDefault="00937AC4" w:rsidP="00937AC4">
      <w:r>
        <w:t>MODE =</w:t>
      </w:r>
    </w:p>
    <w:p w:rsidR="00937AC4" w:rsidRDefault="00937AC4" w:rsidP="00937AC4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3289935</wp:posOffset>
                </wp:positionH>
                <wp:positionV relativeFrom="paragraph">
                  <wp:posOffset>288925</wp:posOffset>
                </wp:positionV>
                <wp:extent cx="3029585" cy="873760"/>
                <wp:effectExtent l="0" t="0" r="0" b="2540"/>
                <wp:wrapNone/>
                <wp:docPr id="326" name="Text 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585" cy="873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AC4" w:rsidRDefault="00937AC4" w:rsidP="00937AC4">
                            <w:pPr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</w:rPr>
                              <w:t>HINT: Range is the difference between the biggest value and the smallest value.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6" o:spid="_x0000_s1036" type="#_x0000_t202" style="position:absolute;margin-left:259.05pt;margin-top:22.75pt;width:238.55pt;height:68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" stroked="f">
                <v:textbox>
                  <w:txbxContent>
                    <w:p w:rsidR="00937AC4" w:rsidRDefault="00937AC4" w:rsidP="00937AC4">
                      <w:pPr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sz w:val="28"/>
                        </w:rPr>
                        <w:t>HINT: Range is the difference between the biggest value and the smallest value.</w:t>
                      </w:r>
                    </w:p>
                  </w:txbxContent>
                </v:textbox>
              </v:shape>
            </w:pict>
          </mc:Fallback>
        </mc:AlternateContent>
      </w:r>
    </w:p>
    <w:p w:rsidR="00937AC4" w:rsidRDefault="00937AC4" w:rsidP="00937AC4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2942590" cy="715010"/>
            <wp:effectExtent l="0" t="0" r="0" b="8890"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AC4" w:rsidRDefault="00937AC4" w:rsidP="00937AC4">
      <w:r>
        <w:t>RANGE =</w:t>
      </w:r>
    </w:p>
    <w:p w:rsidR="00937AC4" w:rsidRDefault="00937AC4" w:rsidP="00937AC4"/>
    <w:p w:rsidR="00937AC4" w:rsidRDefault="00937AC4" w:rsidP="00937A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3423285</wp:posOffset>
                </wp:positionH>
                <wp:positionV relativeFrom="paragraph">
                  <wp:posOffset>127000</wp:posOffset>
                </wp:positionV>
                <wp:extent cx="3029585" cy="579755"/>
                <wp:effectExtent l="0" t="0" r="0" b="0"/>
                <wp:wrapNone/>
                <wp:docPr id="325" name="Text 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585" cy="579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AC4" w:rsidRDefault="00937AC4" w:rsidP="00937AC4">
                            <w:pPr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HINT: Median is the middle value when all the data </w:t>
                            </w:r>
                            <w:proofErr w:type="gramStart"/>
                            <w:r>
                              <w:rPr>
                                <w:i/>
                                <w:sz w:val="28"/>
                              </w:rPr>
                              <w:t>is placed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</w:rPr>
                              <w:t xml:space="preserve"> in order.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5" o:spid="_x0000_s1037" type="#_x0000_t202" style="position:absolute;margin-left:269.55pt;margin-top:10pt;width:238.55pt;height:45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" stroked="f">
                <v:textbox>
                  <w:txbxContent>
                    <w:p w:rsidR="00937AC4" w:rsidRDefault="00937AC4" w:rsidP="00937AC4">
                      <w:pPr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sz w:val="28"/>
                        </w:rPr>
                        <w:t xml:space="preserve">HINT: Median is the middle value when all the data </w:t>
                      </w:r>
                      <w:proofErr w:type="gramStart"/>
                      <w:r>
                        <w:rPr>
                          <w:i/>
                          <w:sz w:val="28"/>
                        </w:rPr>
                        <w:t>is placed</w:t>
                      </w:r>
                      <w:proofErr w:type="gramEnd"/>
                      <w:r>
                        <w:rPr>
                          <w:i/>
                          <w:sz w:val="28"/>
                        </w:rPr>
                        <w:t xml:space="preserve"> in order.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951480" cy="552450"/>
            <wp:effectExtent l="0" t="0" r="1270" b="0"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AC4" w:rsidRDefault="00937AC4" w:rsidP="00937AC4"/>
    <w:p w:rsidR="00937AC4" w:rsidRDefault="00937AC4" w:rsidP="00937AC4">
      <w:r>
        <w:t xml:space="preserve">MEDIAN = </w:t>
      </w:r>
    </w:p>
    <w:p w:rsidR="00937AC4" w:rsidRDefault="00937AC4" w:rsidP="00937AC4"/>
    <w:p w:rsidR="00937AC4" w:rsidRDefault="00937AC4" w:rsidP="00937AC4">
      <w:r>
        <w:rPr>
          <w:noProof/>
          <w:lang w:eastAsia="en-GB"/>
        </w:rPr>
        <w:drawing>
          <wp:inline distT="0" distB="0" distL="0" distR="0">
            <wp:extent cx="2969260" cy="678815"/>
            <wp:effectExtent l="0" t="0" r="2540" b="6985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AC4" w:rsidRDefault="00937AC4" w:rsidP="00937AC4">
      <w:r>
        <w:t>MODE =</w:t>
      </w:r>
    </w:p>
    <w:p w:rsidR="00937AC4" w:rsidRDefault="00937AC4" w:rsidP="00937AC4"/>
    <w:p w:rsidR="00937AC4" w:rsidRDefault="00937AC4" w:rsidP="00937AC4">
      <w:r>
        <w:rPr>
          <w:noProof/>
          <w:lang w:eastAsia="en-GB"/>
        </w:rPr>
        <w:drawing>
          <wp:inline distT="0" distB="0" distL="0" distR="0">
            <wp:extent cx="2906395" cy="678815"/>
            <wp:effectExtent l="0" t="0" r="8255" b="698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AC4" w:rsidRPr="00937AC4" w:rsidRDefault="00937AC4" w:rsidP="00937AC4">
      <w:pPr>
        <w:rPr>
          <w:lang w:val="fr-FR"/>
        </w:rPr>
      </w:pPr>
      <w:r w:rsidRPr="00937AC4">
        <w:rPr>
          <w:lang w:val="fr-FR"/>
        </w:rPr>
        <w:t>RANGE =</w:t>
      </w:r>
    </w:p>
    <w:p w:rsidR="00937AC4" w:rsidRPr="00937AC4" w:rsidRDefault="00937AC4" w:rsidP="00937AC4">
      <w:pPr>
        <w:rPr>
          <w:lang w:val="fr-FR"/>
        </w:rPr>
      </w:pPr>
      <w:r>
        <w:rPr>
          <w:noProof/>
          <w:lang w:eastAsia="en-GB"/>
        </w:rPr>
        <w:drawing>
          <wp:inline distT="0" distB="0" distL="0" distR="0">
            <wp:extent cx="2906395" cy="678815"/>
            <wp:effectExtent l="0" t="0" r="8255" b="698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7AC4">
        <w:rPr>
          <w:lang w:val="fr-FR"/>
        </w:rPr>
        <w:tab/>
        <w:t xml:space="preserve">RANGE = </w:t>
      </w:r>
    </w:p>
    <w:p w:rsidR="00937AC4" w:rsidRPr="00937AC4" w:rsidRDefault="00937AC4" w:rsidP="00937AC4">
      <w:pPr>
        <w:rPr>
          <w:lang w:val="fr-FR"/>
        </w:rPr>
      </w:pPr>
      <w:r>
        <w:rPr>
          <w:noProof/>
          <w:lang w:eastAsia="en-GB"/>
        </w:rPr>
        <w:drawing>
          <wp:inline distT="0" distB="0" distL="0" distR="0">
            <wp:extent cx="2969260" cy="678815"/>
            <wp:effectExtent l="0" t="0" r="2540" b="698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7AC4">
        <w:rPr>
          <w:lang w:val="fr-FR"/>
        </w:rPr>
        <w:tab/>
        <w:t>MODE =</w:t>
      </w:r>
    </w:p>
    <w:p w:rsidR="00937AC4" w:rsidRPr="00937AC4" w:rsidRDefault="00937AC4" w:rsidP="00937AC4">
      <w:pPr>
        <w:rPr>
          <w:lang w:val="fr-FR"/>
        </w:rPr>
      </w:pPr>
      <w:r>
        <w:rPr>
          <w:noProof/>
          <w:lang w:eastAsia="en-GB"/>
        </w:rPr>
        <w:drawing>
          <wp:inline distT="0" distB="0" distL="0" distR="0">
            <wp:extent cx="2915285" cy="760730"/>
            <wp:effectExtent l="0" t="0" r="0" b="127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7AC4">
        <w:rPr>
          <w:lang w:val="fr-FR"/>
        </w:rPr>
        <w:tab/>
        <w:t>RANGE =</w:t>
      </w:r>
    </w:p>
    <w:p w:rsidR="00937AC4" w:rsidRDefault="00937AC4" w:rsidP="00937AC4">
      <w:r>
        <w:rPr>
          <w:noProof/>
          <w:lang w:eastAsia="en-GB"/>
        </w:rPr>
        <w:drawing>
          <wp:inline distT="0" distB="0" distL="0" distR="0">
            <wp:extent cx="2797810" cy="814705"/>
            <wp:effectExtent l="0" t="0" r="2540" b="444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MODE =</w:t>
      </w:r>
    </w:p>
    <w:p w:rsidR="00937AC4" w:rsidRDefault="00937AC4" w:rsidP="00937AC4">
      <w:r>
        <w:rPr>
          <w:noProof/>
          <w:lang w:eastAsia="en-GB"/>
        </w:rPr>
        <w:lastRenderedPageBreak/>
        <w:drawing>
          <wp:inline distT="0" distB="0" distL="0" distR="0">
            <wp:extent cx="2951480" cy="552450"/>
            <wp:effectExtent l="0" t="0" r="127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MEDIAN =</w:t>
      </w:r>
    </w:p>
    <w:p w:rsidR="00937AC4" w:rsidRDefault="00937AC4" w:rsidP="00937AC4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2942590" cy="697230"/>
            <wp:effectExtent l="0" t="0" r="0" b="762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 xml:space="preserve">MEDIAN = </w:t>
      </w:r>
      <w:r>
        <w:br/>
      </w:r>
      <w:r>
        <w:br/>
      </w:r>
    </w:p>
    <w:p w:rsidR="00937AC4" w:rsidRDefault="00937AC4" w:rsidP="00937A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107315</wp:posOffset>
                </wp:positionV>
                <wp:extent cx="3029585" cy="579755"/>
                <wp:effectExtent l="0" t="0" r="0" b="0"/>
                <wp:wrapNone/>
                <wp:docPr id="324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585" cy="579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AC4" w:rsidRDefault="00937AC4" w:rsidP="00937AC4">
                            <w:pPr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HINT: Mean is the sum of all the numbers, divided by how many there 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4" o:spid="_x0000_s1038" type="#_x0000_t202" style="position:absolute;margin-left:249.25pt;margin-top:8.45pt;width:238.55pt;height:45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" stroked="f">
                <v:textbox>
                  <w:txbxContent>
                    <w:p w:rsidR="00937AC4" w:rsidRDefault="00937AC4" w:rsidP="00937AC4">
                      <w:pPr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sz w:val="24"/>
                        </w:rPr>
                        <w:t>HINT: Mean is the sum of all the numbers, divided by how many there are.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2960370" cy="678815"/>
            <wp:effectExtent l="0" t="0" r="0" b="698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br/>
        <w:t>MEAN =</w:t>
      </w:r>
    </w:p>
    <w:p w:rsidR="00937AC4" w:rsidRDefault="00937AC4" w:rsidP="00937AC4">
      <w:r>
        <w:rPr>
          <w:noProof/>
          <w:lang w:eastAsia="en-GB"/>
        </w:rPr>
        <w:drawing>
          <wp:inline distT="0" distB="0" distL="0" distR="0">
            <wp:extent cx="2824480" cy="778510"/>
            <wp:effectExtent l="0" t="0" r="0" b="254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MEAN =</w:t>
      </w:r>
    </w:p>
    <w:p w:rsidR="00937AC4" w:rsidRDefault="00937AC4" w:rsidP="00937AC4">
      <w:r>
        <w:rPr>
          <w:noProof/>
          <w:lang w:eastAsia="en-GB"/>
        </w:rPr>
        <w:drawing>
          <wp:inline distT="0" distB="0" distL="0" distR="0">
            <wp:extent cx="2915285" cy="68834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MEAN=</w:t>
      </w:r>
    </w:p>
    <w:p w:rsidR="00937AC4" w:rsidRPr="00937AC4" w:rsidRDefault="00937AC4" w:rsidP="00937AC4"/>
    <w:sectPr w:rsidR="00937AC4" w:rsidRPr="00937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9573C"/>
    <w:multiLevelType w:val="hybridMultilevel"/>
    <w:tmpl w:val="8C6EEB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60245"/>
    <w:multiLevelType w:val="hybridMultilevel"/>
    <w:tmpl w:val="8C6EEB6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C231A"/>
    <w:multiLevelType w:val="hybridMultilevel"/>
    <w:tmpl w:val="47E0E5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50942"/>
    <w:multiLevelType w:val="hybridMultilevel"/>
    <w:tmpl w:val="A6604960"/>
    <w:lvl w:ilvl="0" w:tplc="788CFF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CB9"/>
    <w:rsid w:val="00066CB9"/>
    <w:rsid w:val="000E5B27"/>
    <w:rsid w:val="001C4FFA"/>
    <w:rsid w:val="00310925"/>
    <w:rsid w:val="004013BD"/>
    <w:rsid w:val="00421050"/>
    <w:rsid w:val="004C668B"/>
    <w:rsid w:val="004F6036"/>
    <w:rsid w:val="00576DE2"/>
    <w:rsid w:val="006E660C"/>
    <w:rsid w:val="007223B4"/>
    <w:rsid w:val="00763B07"/>
    <w:rsid w:val="00783014"/>
    <w:rsid w:val="007E34E5"/>
    <w:rsid w:val="008421C1"/>
    <w:rsid w:val="008D2636"/>
    <w:rsid w:val="00937AC4"/>
    <w:rsid w:val="00947583"/>
    <w:rsid w:val="00AF0FB5"/>
    <w:rsid w:val="00B77D7A"/>
    <w:rsid w:val="00B96260"/>
    <w:rsid w:val="00BA0FE8"/>
    <w:rsid w:val="00DD42E5"/>
    <w:rsid w:val="00F46272"/>
    <w:rsid w:val="00FD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439AF"/>
  <w15:chartTrackingRefBased/>
  <w15:docId w15:val="{037A3A73-0C48-44E4-AC05-9E77584C7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2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2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questionChar">
    <w:name w:val="question Char"/>
    <w:basedOn w:val="Normal"/>
    <w:uiPriority w:val="99"/>
    <w:rsid w:val="00DD42E5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Box">
    <w:name w:val="Box"/>
    <w:basedOn w:val="Normal"/>
    <w:uiPriority w:val="99"/>
    <w:rsid w:val="00DD42E5"/>
    <w:pPr>
      <w:widowControl w:val="0"/>
      <w:autoSpaceDE w:val="0"/>
      <w:autoSpaceDN w:val="0"/>
      <w:adjustRightInd w:val="0"/>
      <w:spacing w:before="60" w:after="60" w:line="240" w:lineRule="auto"/>
      <w:jc w:val="center"/>
    </w:pPr>
    <w:rPr>
      <w:rFonts w:ascii="Times New Roman" w:eastAsiaTheme="minorEastAsia" w:hAnsi="Times New Roman" w:cs="Times New Roman"/>
      <w:lang w:eastAsia="en-GB"/>
    </w:rPr>
  </w:style>
  <w:style w:type="paragraph" w:customStyle="1" w:styleId="indent1">
    <w:name w:val="indent1"/>
    <w:basedOn w:val="Normal"/>
    <w:uiPriority w:val="99"/>
    <w:rsid w:val="00DD42E5"/>
    <w:pPr>
      <w:widowControl w:val="0"/>
      <w:autoSpaceDE w:val="0"/>
      <w:autoSpaceDN w:val="0"/>
      <w:adjustRightInd w:val="0"/>
      <w:spacing w:before="240" w:after="0" w:line="240" w:lineRule="auto"/>
      <w:ind w:left="1134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mark">
    <w:name w:val="mark"/>
    <w:basedOn w:val="Normal"/>
    <w:uiPriority w:val="99"/>
    <w:rsid w:val="00DD42E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b/>
      <w:bCs/>
      <w:sz w:val="20"/>
      <w:szCs w:val="20"/>
      <w:lang w:eastAsia="en-GB"/>
    </w:rPr>
  </w:style>
  <w:style w:type="paragraph" w:customStyle="1" w:styleId="right">
    <w:name w:val="right"/>
    <w:basedOn w:val="Normal"/>
    <w:uiPriority w:val="99"/>
    <w:rsid w:val="00DD42E5"/>
    <w:pPr>
      <w:widowControl w:val="0"/>
      <w:autoSpaceDE w:val="0"/>
      <w:autoSpaceDN w:val="0"/>
      <w:adjustRightInd w:val="0"/>
      <w:spacing w:before="240" w:after="0" w:line="240" w:lineRule="auto"/>
      <w:ind w:right="1134"/>
      <w:jc w:val="right"/>
    </w:pPr>
    <w:rPr>
      <w:rFonts w:ascii="Times New Roman" w:eastAsiaTheme="minorEastAsia" w:hAnsi="Times New Roman" w:cs="Times New Roman"/>
      <w:lang w:eastAsia="en-GB"/>
    </w:rPr>
  </w:style>
  <w:style w:type="paragraph" w:customStyle="1" w:styleId="question">
    <w:name w:val="question"/>
    <w:basedOn w:val="Normal"/>
    <w:uiPriority w:val="99"/>
    <w:rsid w:val="00DD42E5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rightCharCharChar">
    <w:name w:val="right Char Char Char"/>
    <w:basedOn w:val="Normal"/>
    <w:uiPriority w:val="99"/>
    <w:rsid w:val="00DD42E5"/>
    <w:pPr>
      <w:widowControl w:val="0"/>
      <w:autoSpaceDE w:val="0"/>
      <w:autoSpaceDN w:val="0"/>
      <w:adjustRightInd w:val="0"/>
      <w:spacing w:before="240" w:after="0" w:line="240" w:lineRule="auto"/>
      <w:ind w:right="1134"/>
      <w:jc w:val="right"/>
    </w:pPr>
    <w:rPr>
      <w:rFonts w:ascii="Times New Roman" w:eastAsiaTheme="minorEastAsia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76DE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B77D7A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7D7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77D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A816F-1B21-4A61-A42E-58396E315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522F39C1.dotm</Template>
  <TotalTime>8</TotalTime>
  <Pages>28</Pages>
  <Words>1570</Words>
  <Characters>7866</Characters>
  <Application>Microsoft Office Word</Application>
  <DocSecurity>0</DocSecurity>
  <Lines>786</Lines>
  <Paragraphs>377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OECD</Company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HOULDSWORTH Lawrence, EDU/ECS</dc:creator>
  <cp:keywords/>
  <dc:description/>
  <cp:lastModifiedBy>HOULDSWORTH Lawrence, EDU/ECS</cp:lastModifiedBy>
  <cp:revision>9</cp:revision>
  <dcterms:created xsi:type="dcterms:W3CDTF">2020-04-03T05:22:00Z</dcterms:created>
  <dcterms:modified xsi:type="dcterms:W3CDTF">2020-04-03T05:54:00Z</dcterms:modified>
</cp:coreProperties>
</file>